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23F5C3" w14:textId="77777777" w:rsidR="00814DC1" w:rsidRPr="002721DC" w:rsidRDefault="00814DC1" w:rsidP="00814DC1">
      <w:pPr>
        <w:pStyle w:val="Yltunniste"/>
        <w:tabs>
          <w:tab w:val="clear" w:pos="4819"/>
          <w:tab w:val="clear" w:pos="9638"/>
          <w:tab w:val="left" w:pos="5220"/>
        </w:tabs>
        <w:rPr>
          <w:sz w:val="4"/>
          <w:szCs w:val="4"/>
          <w:lang w:val="fi-FI"/>
        </w:rPr>
      </w:pPr>
    </w:p>
    <w:p w14:paraId="447AAC39" w14:textId="2667A510" w:rsidR="003F0388" w:rsidRPr="00CF05DD" w:rsidRDefault="00CF05DD" w:rsidP="003F0388">
      <w:pPr>
        <w:rPr>
          <w:rFonts w:ascii="Verdana" w:hAnsi="Verdana"/>
          <w:b/>
          <w:sz w:val="16"/>
          <w:szCs w:val="16"/>
          <w:lang w:val="en-US"/>
        </w:rPr>
      </w:pPr>
      <w:r w:rsidRPr="00E9630D">
        <w:rPr>
          <w:rFonts w:ascii="Verdana" w:hAnsi="Verdana"/>
          <w:b/>
          <w:sz w:val="16"/>
          <w:szCs w:val="16"/>
          <w:lang w:val="en-US"/>
        </w:rPr>
        <w:t>Please fill in the form electronically</w:t>
      </w:r>
      <w:r w:rsidR="00915BF7" w:rsidRPr="00CF05DD">
        <w:rPr>
          <w:rFonts w:ascii="Verdana" w:hAnsi="Verdana"/>
          <w:b/>
          <w:sz w:val="16"/>
          <w:szCs w:val="16"/>
          <w:lang w:val="en-US"/>
        </w:rPr>
        <w:t>.</w:t>
      </w:r>
    </w:p>
    <w:p w14:paraId="01A8BAFE" w14:textId="77777777" w:rsidR="00A12BD0" w:rsidRPr="00CF05DD" w:rsidRDefault="00A12BD0" w:rsidP="003F0388">
      <w:pPr>
        <w:rPr>
          <w:rFonts w:ascii="Verdana" w:hAnsi="Verdana"/>
          <w:sz w:val="16"/>
          <w:szCs w:val="16"/>
          <w:lang w:val="en-US"/>
        </w:rPr>
      </w:pPr>
    </w:p>
    <w:p w14:paraId="075A8731" w14:textId="77777777" w:rsidR="001E5CFE" w:rsidRPr="001E5CFE" w:rsidRDefault="001E5CFE" w:rsidP="001E5CFE">
      <w:pPr>
        <w:rPr>
          <w:rFonts w:ascii="Verdana" w:hAnsi="Verdana"/>
          <w:b/>
          <w:sz w:val="16"/>
          <w:szCs w:val="16"/>
          <w:lang w:val="en-US"/>
        </w:rPr>
      </w:pPr>
      <w:r w:rsidRPr="001E5CFE">
        <w:rPr>
          <w:rFonts w:ascii="Verdana" w:hAnsi="Verdana"/>
          <w:b/>
          <w:sz w:val="16"/>
          <w:szCs w:val="16"/>
          <w:lang w:val="en-US"/>
        </w:rPr>
        <w:t>The student should check that the form is correctly completed.</w:t>
      </w:r>
    </w:p>
    <w:p w14:paraId="475CD46C" w14:textId="77777777" w:rsidR="00F75F42" w:rsidRPr="001E5CFE" w:rsidRDefault="00F75F42" w:rsidP="003F23C2">
      <w:pPr>
        <w:ind w:right="-82"/>
        <w:rPr>
          <w:rFonts w:ascii="Verdana" w:hAnsi="Verdana"/>
          <w:sz w:val="16"/>
          <w:szCs w:val="16"/>
          <w:lang w:val="en-US"/>
        </w:rPr>
      </w:pPr>
    </w:p>
    <w:p w14:paraId="4F4DFB77" w14:textId="77777777" w:rsidR="00F75F42" w:rsidRPr="001E5CFE" w:rsidRDefault="00F75F42" w:rsidP="003F23C2">
      <w:pPr>
        <w:ind w:right="-82"/>
        <w:rPr>
          <w:rFonts w:ascii="Verdana" w:hAnsi="Verdana"/>
          <w:sz w:val="16"/>
          <w:szCs w:val="16"/>
          <w:lang w:val="en-US"/>
        </w:rPr>
      </w:pPr>
    </w:p>
    <w:p w14:paraId="7DB4E1F6" w14:textId="72284790" w:rsidR="00F75F42" w:rsidRPr="00BC7958" w:rsidRDefault="00CF05DD" w:rsidP="008138BA">
      <w:pPr>
        <w:outlineLvl w:val="0"/>
        <w:rPr>
          <w:rFonts w:ascii="Verdana" w:hAnsi="Verdana"/>
          <w:b/>
          <w:sz w:val="14"/>
          <w:szCs w:val="14"/>
          <w:lang w:val="fi-FI"/>
        </w:rPr>
      </w:pPr>
      <w:r>
        <w:rPr>
          <w:rFonts w:ascii="Verdana" w:hAnsi="Verdana"/>
          <w:b/>
          <w:sz w:val="14"/>
          <w:szCs w:val="14"/>
          <w:lang w:val="fi-FI"/>
        </w:rPr>
        <w:t>Student</w:t>
      </w:r>
    </w:p>
    <w:p w14:paraId="1F4DA37D" w14:textId="77777777" w:rsidR="00F75F42" w:rsidRPr="008E4926" w:rsidRDefault="00F75F42" w:rsidP="00F75F42">
      <w:pPr>
        <w:rPr>
          <w:rFonts w:ascii="Verdana" w:hAnsi="Verdana"/>
          <w:b/>
          <w:sz w:val="8"/>
          <w:szCs w:val="8"/>
          <w:lang w:val="fi-FI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bottom w:w="85" w:type="dxa"/>
        </w:tblCellMar>
        <w:tblLook w:val="04A0" w:firstRow="1" w:lastRow="0" w:firstColumn="1" w:lastColumn="0" w:noHBand="0" w:noVBand="1"/>
      </w:tblPr>
      <w:tblGrid>
        <w:gridCol w:w="1560"/>
        <w:gridCol w:w="1134"/>
        <w:gridCol w:w="4252"/>
        <w:gridCol w:w="2693"/>
      </w:tblGrid>
      <w:tr w:rsidR="009D6AB1" w:rsidRPr="008F7C24" w14:paraId="2B3455A9" w14:textId="77777777" w:rsidTr="00461440">
        <w:trPr>
          <w:trHeight w:hRule="exact" w:val="510"/>
        </w:trPr>
        <w:tc>
          <w:tcPr>
            <w:tcW w:w="2694" w:type="dxa"/>
            <w:gridSpan w:val="2"/>
            <w:tcMar>
              <w:top w:w="28" w:type="dxa"/>
            </w:tcMar>
          </w:tcPr>
          <w:p w14:paraId="5E063F33" w14:textId="6A586E9D" w:rsidR="009D6AB1" w:rsidRPr="00BC7958" w:rsidRDefault="00CF05DD" w:rsidP="00CF5311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Last name</w:t>
            </w:r>
          </w:p>
          <w:p w14:paraId="6B275F68" w14:textId="77777777" w:rsidR="009D6AB1" w:rsidRDefault="009D6AB1" w:rsidP="00CF5311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5FF56542" w14:textId="6083FF95" w:rsidR="009D6AB1" w:rsidRPr="00793993" w:rsidRDefault="009D6AB1" w:rsidP="00CF5311">
            <w:pPr>
              <w:rPr>
                <w:rFonts w:ascii="Verdana" w:hAnsi="Verdana"/>
                <w:sz w:val="4"/>
                <w:szCs w:val="4"/>
                <w:lang w:val="fi-FI"/>
              </w:rPr>
            </w:pP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4252" w:type="dxa"/>
          </w:tcPr>
          <w:p w14:paraId="0633A2B9" w14:textId="45EBC297" w:rsidR="009D6AB1" w:rsidRDefault="00CF05DD" w:rsidP="009D6AB1">
            <w:pPr>
              <w:tabs>
                <w:tab w:val="left" w:pos="980"/>
              </w:tabs>
              <w:rPr>
                <w:rFonts w:ascii="Verdana" w:hAnsi="Verdana"/>
                <w:sz w:val="16"/>
                <w:szCs w:val="16"/>
                <w:lang w:val="fi-FI"/>
              </w:rPr>
            </w:pPr>
            <w:r>
              <w:rPr>
                <w:rFonts w:ascii="Verdana" w:hAnsi="Verdana"/>
                <w:sz w:val="16"/>
                <w:szCs w:val="16"/>
                <w:lang w:val="fi-FI"/>
              </w:rPr>
              <w:t>First name(s)</w:t>
            </w:r>
          </w:p>
          <w:p w14:paraId="05F6584B" w14:textId="77777777" w:rsidR="009D6AB1" w:rsidRDefault="009D6AB1" w:rsidP="009D6AB1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5480A6FA" w14:textId="56A5FADA" w:rsidR="009D6AB1" w:rsidRPr="00D20B14" w:rsidRDefault="009D6AB1" w:rsidP="009D6AB1">
            <w:pPr>
              <w:tabs>
                <w:tab w:val="left" w:pos="980"/>
              </w:tabs>
              <w:rPr>
                <w:rFonts w:ascii="Verdana" w:hAnsi="Verdana"/>
                <w:sz w:val="16"/>
                <w:szCs w:val="16"/>
                <w:lang w:val="fi-FI"/>
              </w:rPr>
            </w:pP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2693" w:type="dxa"/>
            <w:tcMar>
              <w:top w:w="28" w:type="dxa"/>
            </w:tcMar>
          </w:tcPr>
          <w:p w14:paraId="6692ADB8" w14:textId="42409CC3" w:rsidR="009D6AB1" w:rsidRPr="00BC7958" w:rsidRDefault="009D6AB1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UEF</w:t>
            </w:r>
            <w:r w:rsidR="00CF05DD">
              <w:rPr>
                <w:rFonts w:ascii="Verdana" w:hAnsi="Verdana"/>
                <w:sz w:val="14"/>
                <w:szCs w:val="14"/>
                <w:lang w:val="fi-FI"/>
              </w:rPr>
              <w:t xml:space="preserve"> student number</w:t>
            </w:r>
          </w:p>
          <w:p w14:paraId="241F5113" w14:textId="77777777" w:rsidR="009D6AB1" w:rsidRPr="00793993" w:rsidRDefault="009D6AB1" w:rsidP="00F75F42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60760896" w14:textId="77777777" w:rsidR="009D6AB1" w:rsidRPr="00D20B14" w:rsidRDefault="009D6AB1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  <w:tr w:rsidR="00627CEE" w:rsidRPr="008F7C24" w14:paraId="6609AB63" w14:textId="77777777" w:rsidTr="00461440">
        <w:tc>
          <w:tcPr>
            <w:tcW w:w="6946" w:type="dxa"/>
            <w:gridSpan w:val="3"/>
            <w:tcMar>
              <w:top w:w="28" w:type="dxa"/>
            </w:tcMar>
          </w:tcPr>
          <w:p w14:paraId="11C6EED7" w14:textId="3B0A588B" w:rsidR="00627CEE" w:rsidRDefault="00CF05DD" w:rsidP="002301DF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Email address</w:t>
            </w:r>
          </w:p>
          <w:p w14:paraId="17C57BA9" w14:textId="77777777" w:rsidR="00627CEE" w:rsidRDefault="00627CEE" w:rsidP="002301DF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0E25B5CC" w14:textId="77777777" w:rsidR="00627CEE" w:rsidRPr="00620995" w:rsidRDefault="00627CEE" w:rsidP="002301DF">
            <w:pPr>
              <w:rPr>
                <w:rFonts w:ascii="Verdana" w:hAnsi="Verdana"/>
                <w:sz w:val="4"/>
                <w:szCs w:val="4"/>
                <w:lang w:val="fi-FI"/>
              </w:rPr>
            </w:pP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>
              <w:rPr>
                <w:rFonts w:ascii="Verdana" w:hAnsi="Verdana"/>
                <w:sz w:val="16"/>
                <w:szCs w:val="16"/>
                <w:lang w:val="fi-FI"/>
              </w:rPr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2693" w:type="dxa"/>
          </w:tcPr>
          <w:p w14:paraId="57BC1DD0" w14:textId="603CE438" w:rsidR="00627CEE" w:rsidRPr="00BC7958" w:rsidRDefault="00CF05DD" w:rsidP="00627CEE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Telephone</w:t>
            </w:r>
          </w:p>
          <w:p w14:paraId="66D09212" w14:textId="77777777" w:rsidR="00627CEE" w:rsidRPr="00291461" w:rsidRDefault="00627CEE" w:rsidP="00627CEE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6A80B0C0" w14:textId="77777777" w:rsidR="00627CEE" w:rsidRPr="00D20B14" w:rsidRDefault="00627CEE" w:rsidP="00627CEE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  <w:tr w:rsidR="007B43A6" w:rsidRPr="002F6A83" w14:paraId="25D95F84" w14:textId="77777777" w:rsidTr="00461440">
        <w:trPr>
          <w:trHeight w:hRule="exact" w:val="2442"/>
        </w:trPr>
        <w:tc>
          <w:tcPr>
            <w:tcW w:w="1560" w:type="dxa"/>
            <w:tcMar>
              <w:top w:w="28" w:type="dxa"/>
              <w:bottom w:w="85" w:type="dxa"/>
            </w:tcMar>
          </w:tcPr>
          <w:p w14:paraId="01983CC8" w14:textId="31BC01F9" w:rsidR="007B43A6" w:rsidRDefault="00CF05DD" w:rsidP="0040466F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Present degree</w:t>
            </w:r>
          </w:p>
          <w:p w14:paraId="486067DF" w14:textId="77777777" w:rsidR="007B43A6" w:rsidRDefault="007B43A6" w:rsidP="0040466F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357DBE17" w14:textId="77777777" w:rsidR="007B43A6" w:rsidRDefault="007B43A6" w:rsidP="0040466F">
            <w:pPr>
              <w:rPr>
                <w:rFonts w:ascii="Verdana" w:hAnsi="Verdana"/>
                <w:sz w:val="4"/>
                <w:szCs w:val="4"/>
                <w:lang w:val="fi-FI"/>
              </w:rPr>
            </w:pPr>
            <w:r w:rsidRPr="00F72148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72148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F72148">
              <w:rPr>
                <w:rFonts w:ascii="Verdana" w:hAnsi="Verdana"/>
                <w:sz w:val="16"/>
                <w:szCs w:val="16"/>
                <w:lang w:val="fi-FI"/>
              </w:rPr>
            </w:r>
            <w:r w:rsidRPr="00F72148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F72148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5386" w:type="dxa"/>
            <w:gridSpan w:val="2"/>
          </w:tcPr>
          <w:p w14:paraId="33F242C3" w14:textId="2CF38203" w:rsidR="007B43A6" w:rsidRPr="00CF05DD" w:rsidRDefault="00CF05DD" w:rsidP="0040466F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 w:rsidRPr="00CF05DD">
              <w:rPr>
                <w:rFonts w:ascii="Verdana" w:hAnsi="Verdana"/>
                <w:sz w:val="14"/>
                <w:szCs w:val="14"/>
                <w:lang w:val="en-US"/>
              </w:rPr>
              <w:t>Doctoral programme</w:t>
            </w:r>
            <w:r>
              <w:rPr>
                <w:rFonts w:ascii="Verdana" w:hAnsi="Verdana"/>
                <w:sz w:val="14"/>
                <w:szCs w:val="14"/>
                <w:lang w:val="en-US"/>
              </w:rPr>
              <w:t xml:space="preserve"> in</w:t>
            </w:r>
          </w:p>
          <w:p w14:paraId="6FF7F479" w14:textId="77777777" w:rsidR="007B43A6" w:rsidRPr="00CF05DD" w:rsidRDefault="007B43A6" w:rsidP="0040466F">
            <w:pPr>
              <w:rPr>
                <w:rFonts w:ascii="Verdana" w:hAnsi="Verdana"/>
                <w:sz w:val="4"/>
                <w:szCs w:val="4"/>
                <w:lang w:val="en-US"/>
              </w:rPr>
            </w:pPr>
          </w:p>
          <w:p w14:paraId="4C30FC77" w14:textId="5CFE6A80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Environmental Physics, Health and Biology</w:t>
            </w:r>
            <w:r w:rsidR="00B20424" w:rsidRPr="00CF05DD">
              <w:rPr>
                <w:rFonts w:ascii="Verdana" w:hAnsi="Verdana"/>
                <w:sz w:val="14"/>
                <w:szCs w:val="14"/>
                <w:lang w:val="en-US"/>
              </w:rPr>
              <w:t xml:space="preserve"> (</w:t>
            </w:r>
            <w:r w:rsidRPr="00CF05DD">
              <w:rPr>
                <w:rFonts w:ascii="Verdana" w:hAnsi="Verdana"/>
                <w:sz w:val="14"/>
                <w:szCs w:val="14"/>
                <w:lang w:val="en-US"/>
              </w:rPr>
              <w:t>EPHB</w:t>
            </w:r>
            <w:r w:rsidR="00B20424" w:rsidRPr="00CF05DD">
              <w:rPr>
                <w:rFonts w:ascii="Verdana" w:hAnsi="Verdana"/>
                <w:sz w:val="14"/>
                <w:szCs w:val="14"/>
                <w:lang w:val="en-US"/>
              </w:rPr>
              <w:t>)</w:t>
            </w:r>
          </w:p>
          <w:p w14:paraId="7F929D0D" w14:textId="1090B6FB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Forests and Bioresources</w:t>
            </w:r>
            <w:r w:rsidR="00B20424"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(</w:t>
            </w:r>
            <w:r w:rsidRPr="00CF05DD">
              <w:rPr>
                <w:rFonts w:ascii="Verdana" w:hAnsi="Verdana"/>
                <w:sz w:val="14"/>
                <w:szCs w:val="14"/>
                <w:lang w:val="en-US"/>
              </w:rPr>
              <w:t>FORES</w:t>
            </w:r>
            <w:r w:rsidR="00B20424" w:rsidRPr="00CF05DD">
              <w:rPr>
                <w:rFonts w:ascii="Verdana" w:hAnsi="Verdana"/>
                <w:sz w:val="14"/>
                <w:szCs w:val="14"/>
                <w:lang w:val="en-US"/>
              </w:rPr>
              <w:t>)</w:t>
            </w:r>
          </w:p>
          <w:p w14:paraId="166ACAA8" w14:textId="17E24B6B" w:rsidR="007B43A6" w:rsidRPr="00CF05DD" w:rsidRDefault="000D0F5E" w:rsidP="000D0F5E">
            <w:pPr>
              <w:rPr>
                <w:rFonts w:ascii="Verdana" w:hAnsi="Verdana"/>
                <w:sz w:val="4"/>
                <w:szCs w:val="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Science, Technology and Computing</w:t>
            </w:r>
            <w:r w:rsidR="00B20424"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(</w:t>
            </w:r>
            <w:r w:rsidRPr="00CF05DD">
              <w:rPr>
                <w:rFonts w:ascii="Verdana" w:hAnsi="Verdana"/>
                <w:sz w:val="14"/>
                <w:szCs w:val="14"/>
                <w:lang w:val="en-US"/>
              </w:rPr>
              <w:t>SCITEC</w:t>
            </w:r>
            <w:r w:rsidR="001876CF" w:rsidRPr="00CF05DD">
              <w:rPr>
                <w:rFonts w:ascii="Verdana" w:hAnsi="Verdana"/>
                <w:sz w:val="14"/>
                <w:szCs w:val="14"/>
                <w:lang w:val="en-US"/>
              </w:rPr>
              <w:t>O</w:t>
            </w:r>
            <w:r w:rsidR="00B20424" w:rsidRPr="00CF05DD">
              <w:rPr>
                <w:rFonts w:ascii="Verdana" w:hAnsi="Verdana"/>
                <w:sz w:val="14"/>
                <w:szCs w:val="14"/>
                <w:lang w:val="en-US"/>
              </w:rPr>
              <w:t>)</w:t>
            </w:r>
          </w:p>
        </w:tc>
        <w:tc>
          <w:tcPr>
            <w:tcW w:w="2693" w:type="dxa"/>
          </w:tcPr>
          <w:p w14:paraId="19ED5CE2" w14:textId="344B0B74" w:rsidR="007B43A6" w:rsidRPr="00CF05DD" w:rsidRDefault="00CF05DD" w:rsidP="0040466F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 w:rsidRPr="00CF05DD">
              <w:rPr>
                <w:rFonts w:ascii="Verdana" w:hAnsi="Verdana"/>
                <w:sz w:val="14"/>
                <w:szCs w:val="14"/>
                <w:lang w:val="en-US"/>
              </w:rPr>
              <w:t>Main subject</w:t>
            </w:r>
            <w:r w:rsidR="00461440">
              <w:rPr>
                <w:rFonts w:ascii="Verdana" w:hAnsi="Verdana"/>
                <w:sz w:val="14"/>
                <w:szCs w:val="14"/>
                <w:lang w:val="en-US"/>
              </w:rPr>
              <w:t xml:space="preserve"> (choose only one)</w:t>
            </w:r>
          </w:p>
          <w:p w14:paraId="42111960" w14:textId="77777777" w:rsidR="007B43A6" w:rsidRPr="00CF05DD" w:rsidRDefault="007B43A6" w:rsidP="0040466F">
            <w:pPr>
              <w:rPr>
                <w:rFonts w:ascii="Verdana" w:hAnsi="Verdana"/>
                <w:sz w:val="4"/>
                <w:szCs w:val="4"/>
                <w:lang w:val="en-US"/>
              </w:rPr>
            </w:pPr>
          </w:p>
          <w:p w14:paraId="3B0FD2AA" w14:textId="355D6837" w:rsidR="007B43A6" w:rsidRPr="00CF05DD" w:rsidRDefault="000D0F5E" w:rsidP="007B43A6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Biology</w:t>
            </w:r>
          </w:p>
          <w:p w14:paraId="68BE02EB" w14:textId="62E9FD07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Biosciences</w:t>
            </w:r>
          </w:p>
          <w:p w14:paraId="5B4F5BC0" w14:textId="50456E88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Physics</w:t>
            </w:r>
          </w:p>
          <w:p w14:paraId="7000C4E5" w14:textId="0AB98843" w:rsidR="000D0F5E" w:rsidRPr="00CF05DD" w:rsidRDefault="000D0F5E" w:rsidP="007B43A6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P</w:t>
            </w:r>
            <w:r w:rsidR="00CF05DD">
              <w:rPr>
                <w:rFonts w:ascii="Verdana" w:hAnsi="Verdana"/>
                <w:sz w:val="14"/>
                <w:szCs w:val="14"/>
                <w:lang w:val="en-US"/>
              </w:rPr>
              <w:t>hotonics</w:t>
            </w:r>
          </w:p>
          <w:p w14:paraId="152818E9" w14:textId="035A4BFE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Chemistry</w:t>
            </w:r>
          </w:p>
          <w:p w14:paraId="3E50694D" w14:textId="56EA2FAE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 w:rsidRPr="001876CF">
              <w:rPr>
                <w:rFonts w:ascii="Verdana" w:hAnsi="Verdana"/>
                <w:sz w:val="14"/>
                <w:szCs w:val="14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4"/>
                <w:szCs w:val="14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4"/>
                <w:szCs w:val="14"/>
                <w:lang w:val="fi-FI"/>
              </w:rPr>
            </w:r>
            <w:r w:rsidR="004578E8">
              <w:rPr>
                <w:rFonts w:ascii="Verdana" w:hAnsi="Verdana"/>
                <w:sz w:val="14"/>
                <w:szCs w:val="14"/>
                <w:lang w:val="fi-FI"/>
              </w:rPr>
              <w:fldChar w:fldCharType="separate"/>
            </w:r>
            <w:r w:rsidRPr="001876CF">
              <w:rPr>
                <w:rFonts w:ascii="Verdana" w:hAnsi="Verdana"/>
                <w:sz w:val="14"/>
                <w:szCs w:val="14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4"/>
                <w:szCs w:val="14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Mathematics</w:t>
            </w:r>
          </w:p>
          <w:p w14:paraId="2DE493D4" w14:textId="7BBC82D9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Forest Science</w:t>
            </w:r>
          </w:p>
          <w:p w14:paraId="3507F239" w14:textId="05F4BA94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A</w:t>
            </w:r>
            <w:r w:rsidR="00CF05DD">
              <w:rPr>
                <w:rFonts w:ascii="Verdana" w:hAnsi="Verdana"/>
                <w:sz w:val="14"/>
                <w:szCs w:val="14"/>
                <w:lang w:val="en-US"/>
              </w:rPr>
              <w:t>pplied Physics</w:t>
            </w:r>
          </w:p>
          <w:p w14:paraId="0CE4561E" w14:textId="48B78264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Computer Science</w:t>
            </w:r>
          </w:p>
          <w:p w14:paraId="2EC87578" w14:textId="76FDB92D" w:rsidR="000D0F5E" w:rsidRPr="00CF05DD" w:rsidRDefault="000D0F5E" w:rsidP="000D0F5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Statistics</w:t>
            </w:r>
          </w:p>
          <w:p w14:paraId="25075876" w14:textId="18BD1ABB" w:rsidR="000D0F5E" w:rsidRPr="00CF05DD" w:rsidRDefault="000D0F5E" w:rsidP="00CF05DD">
            <w:pPr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CF05DD">
              <w:rPr>
                <w:rFonts w:ascii="Verdana" w:hAnsi="Verdana"/>
                <w:sz w:val="12"/>
                <w:szCs w:val="12"/>
                <w:lang w:val="en-US"/>
              </w:rPr>
              <w:t xml:space="preserve">  </w:t>
            </w:r>
            <w:r w:rsidR="00CF05DD" w:rsidRPr="00CF05DD">
              <w:rPr>
                <w:rFonts w:ascii="Verdana" w:hAnsi="Verdana"/>
                <w:sz w:val="14"/>
                <w:szCs w:val="14"/>
                <w:lang w:val="en-US"/>
              </w:rPr>
              <w:t>E</w:t>
            </w:r>
            <w:r w:rsidR="00CF05DD">
              <w:rPr>
                <w:rFonts w:ascii="Verdana" w:hAnsi="Verdana"/>
                <w:sz w:val="14"/>
                <w:szCs w:val="14"/>
                <w:lang w:val="en-US"/>
              </w:rPr>
              <w:t>nvironmental Science</w:t>
            </w:r>
          </w:p>
        </w:tc>
      </w:tr>
      <w:tr w:rsidR="000D0F5E" w:rsidRPr="00A82B02" w14:paraId="34F91960" w14:textId="77777777" w:rsidTr="00461440">
        <w:trPr>
          <w:cantSplit/>
          <w:trHeight w:val="510"/>
        </w:trPr>
        <w:tc>
          <w:tcPr>
            <w:tcW w:w="9639" w:type="dxa"/>
            <w:gridSpan w:val="4"/>
            <w:tcMar>
              <w:top w:w="28" w:type="dxa"/>
              <w:bottom w:w="85" w:type="dxa"/>
            </w:tcMar>
          </w:tcPr>
          <w:p w14:paraId="56305935" w14:textId="7A5BAE41" w:rsidR="000D0F5E" w:rsidRPr="00BC7958" w:rsidRDefault="0065498C" w:rsidP="0040466F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Title of the doctoral thesis</w:t>
            </w:r>
          </w:p>
          <w:p w14:paraId="17DB3BBF" w14:textId="77777777" w:rsidR="000D0F5E" w:rsidRPr="00793993" w:rsidRDefault="000D0F5E" w:rsidP="0040466F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508FBAAB" w14:textId="77777777" w:rsidR="000D0F5E" w:rsidRPr="00D20B14" w:rsidRDefault="000D0F5E" w:rsidP="0040466F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</w:tbl>
    <w:p w14:paraId="06E23A31" w14:textId="2E6F1CEA" w:rsidR="00F75F42" w:rsidRPr="00A12BD0" w:rsidRDefault="00F75F42" w:rsidP="00F75F42">
      <w:pPr>
        <w:rPr>
          <w:rFonts w:ascii="Verdana" w:hAnsi="Verdana"/>
          <w:sz w:val="14"/>
          <w:szCs w:val="14"/>
          <w:lang w:val="fi-FI"/>
        </w:rPr>
      </w:pPr>
    </w:p>
    <w:p w14:paraId="77B4FE58" w14:textId="77777777" w:rsidR="00A12BD0" w:rsidRPr="00A12BD0" w:rsidRDefault="00A12BD0" w:rsidP="00F75F42">
      <w:pPr>
        <w:rPr>
          <w:rFonts w:ascii="Verdana" w:hAnsi="Verdana"/>
          <w:sz w:val="14"/>
          <w:szCs w:val="14"/>
          <w:lang w:val="fi-FI"/>
        </w:rPr>
      </w:pPr>
    </w:p>
    <w:p w14:paraId="2FDF2FB6" w14:textId="0D7F5C4D" w:rsidR="00F75F42" w:rsidRDefault="0065498C" w:rsidP="008138BA">
      <w:pPr>
        <w:outlineLvl w:val="0"/>
        <w:rPr>
          <w:rFonts w:ascii="Verdana" w:hAnsi="Verdana"/>
          <w:b/>
          <w:sz w:val="14"/>
          <w:szCs w:val="14"/>
          <w:lang w:val="fi-FI"/>
        </w:rPr>
      </w:pPr>
      <w:r>
        <w:rPr>
          <w:rFonts w:ascii="Verdana" w:hAnsi="Verdana"/>
          <w:b/>
          <w:sz w:val="14"/>
          <w:szCs w:val="14"/>
          <w:lang w:val="fi-FI"/>
        </w:rPr>
        <w:t>Proposal for preliminary examiner</w:t>
      </w:r>
    </w:p>
    <w:p w14:paraId="20361EA7" w14:textId="77777777" w:rsidR="00F75F42" w:rsidRPr="008E4926" w:rsidRDefault="00F75F42" w:rsidP="00F75F42">
      <w:pPr>
        <w:rPr>
          <w:rFonts w:ascii="Verdana" w:hAnsi="Verdana"/>
          <w:b/>
          <w:sz w:val="8"/>
          <w:szCs w:val="8"/>
          <w:lang w:val="fi-FI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21"/>
        <w:gridCol w:w="3118"/>
      </w:tblGrid>
      <w:tr w:rsidR="00F75F42" w:rsidRPr="00A82B02" w14:paraId="44D6A850" w14:textId="77777777" w:rsidTr="00461440">
        <w:trPr>
          <w:trHeight w:hRule="exact" w:val="510"/>
        </w:trPr>
        <w:tc>
          <w:tcPr>
            <w:tcW w:w="6521" w:type="dxa"/>
            <w:tcMar>
              <w:top w:w="28" w:type="dxa"/>
              <w:bottom w:w="85" w:type="dxa"/>
            </w:tcMar>
          </w:tcPr>
          <w:p w14:paraId="5742B5B9" w14:textId="69A43386" w:rsidR="00F75F42" w:rsidRPr="00B21D27" w:rsidRDefault="0065498C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Name</w:t>
            </w:r>
          </w:p>
          <w:p w14:paraId="354257DE" w14:textId="77777777" w:rsidR="00F75F42" w:rsidRPr="00793993" w:rsidRDefault="00F75F42" w:rsidP="00F75F42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4D31BB6F" w14:textId="77777777" w:rsidR="00F75F42" w:rsidRPr="00BF19A5" w:rsidRDefault="00F75F42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3118" w:type="dxa"/>
            <w:tcMar>
              <w:top w:w="28" w:type="dxa"/>
              <w:bottom w:w="85" w:type="dxa"/>
            </w:tcMar>
          </w:tcPr>
          <w:p w14:paraId="07F07EB9" w14:textId="17353717" w:rsidR="00F75F42" w:rsidRPr="00B21D27" w:rsidRDefault="0065498C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Official title</w:t>
            </w:r>
          </w:p>
          <w:p w14:paraId="303A3A2D" w14:textId="77777777" w:rsidR="00F75F42" w:rsidRPr="00BF19A5" w:rsidRDefault="00F75F42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  <w:tr w:rsidR="00E06461" w:rsidRPr="008F7C24" w14:paraId="66C60A10" w14:textId="77777777" w:rsidTr="00461440">
        <w:trPr>
          <w:cantSplit/>
          <w:trHeight w:val="510"/>
        </w:trPr>
        <w:tc>
          <w:tcPr>
            <w:tcW w:w="9639" w:type="dxa"/>
            <w:gridSpan w:val="2"/>
            <w:tcMar>
              <w:top w:w="28" w:type="dxa"/>
              <w:bottom w:w="85" w:type="dxa"/>
            </w:tcMar>
          </w:tcPr>
          <w:p w14:paraId="36B90269" w14:textId="1CBF9B32" w:rsidR="00E06461" w:rsidRPr="0065498C" w:rsidRDefault="0065498C" w:rsidP="0086054E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 w:rsidRPr="0065498C">
              <w:rPr>
                <w:rFonts w:ascii="Verdana" w:hAnsi="Verdana"/>
                <w:sz w:val="14"/>
                <w:szCs w:val="14"/>
                <w:lang w:val="en-US"/>
              </w:rPr>
              <w:t>Place of work</w:t>
            </w:r>
            <w:r w:rsidR="00E06461" w:rsidRPr="0065498C">
              <w:rPr>
                <w:rFonts w:ascii="Verdana" w:hAnsi="Verdana"/>
                <w:sz w:val="14"/>
                <w:szCs w:val="14"/>
                <w:lang w:val="en-US"/>
              </w:rPr>
              <w:t xml:space="preserve"> (</w:t>
            </w:r>
            <w:r w:rsidRPr="0065498C">
              <w:rPr>
                <w:rFonts w:ascii="Verdana" w:hAnsi="Verdana"/>
                <w:sz w:val="14"/>
                <w:szCs w:val="14"/>
                <w:lang w:val="en-US"/>
              </w:rPr>
              <w:t>if university, give also the department, school, or unit</w:t>
            </w:r>
            <w:r w:rsidR="00E06461" w:rsidRPr="0065498C">
              <w:rPr>
                <w:rFonts w:ascii="Verdana" w:hAnsi="Verdana"/>
                <w:sz w:val="14"/>
                <w:szCs w:val="14"/>
                <w:lang w:val="en-US"/>
              </w:rPr>
              <w:t xml:space="preserve">), </w:t>
            </w:r>
            <w:r>
              <w:rPr>
                <w:rFonts w:ascii="Verdana" w:hAnsi="Verdana"/>
                <w:sz w:val="14"/>
                <w:szCs w:val="14"/>
                <w:lang w:val="en-US"/>
              </w:rPr>
              <w:t>and the city and country where situated</w:t>
            </w:r>
          </w:p>
          <w:p w14:paraId="729E4770" w14:textId="77777777" w:rsidR="00E06461" w:rsidRPr="0065498C" w:rsidRDefault="00E06461" w:rsidP="0086054E">
            <w:pPr>
              <w:rPr>
                <w:rFonts w:ascii="Verdana" w:hAnsi="Verdana"/>
                <w:sz w:val="4"/>
                <w:szCs w:val="4"/>
                <w:lang w:val="en-US"/>
              </w:rPr>
            </w:pPr>
          </w:p>
          <w:p w14:paraId="3D2796F6" w14:textId="77777777" w:rsidR="00E06461" w:rsidRDefault="00E06461" w:rsidP="0086054E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>
              <w:rPr>
                <w:rFonts w:ascii="Verdana" w:hAnsi="Verdana"/>
                <w:sz w:val="16"/>
                <w:szCs w:val="16"/>
                <w:lang w:val="fi-FI"/>
              </w:rPr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  <w:bookmarkEnd w:id="0"/>
          </w:p>
          <w:p w14:paraId="6FFA0CB2" w14:textId="0724680D" w:rsidR="00E06461" w:rsidRPr="00BF19A5" w:rsidRDefault="00E06461" w:rsidP="0086054E">
            <w:pPr>
              <w:rPr>
                <w:rFonts w:ascii="Verdana" w:hAnsi="Verdana"/>
                <w:sz w:val="16"/>
                <w:szCs w:val="16"/>
                <w:lang w:val="fi-FI"/>
              </w:rPr>
            </w:pPr>
          </w:p>
        </w:tc>
      </w:tr>
      <w:tr w:rsidR="00E06461" w:rsidRPr="00AE0D96" w14:paraId="11C9DBD6" w14:textId="77777777" w:rsidTr="00461440">
        <w:trPr>
          <w:trHeight w:hRule="exact" w:val="510"/>
        </w:trPr>
        <w:tc>
          <w:tcPr>
            <w:tcW w:w="9639" w:type="dxa"/>
            <w:gridSpan w:val="2"/>
            <w:tcMar>
              <w:top w:w="28" w:type="dxa"/>
              <w:bottom w:w="85" w:type="dxa"/>
            </w:tcMar>
          </w:tcPr>
          <w:p w14:paraId="2D9F0428" w14:textId="5D9EC155" w:rsidR="00E06461" w:rsidRPr="00B21D27" w:rsidRDefault="0065498C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Email address</w:t>
            </w:r>
          </w:p>
          <w:p w14:paraId="486F4C38" w14:textId="77777777" w:rsidR="00E06461" w:rsidRPr="00793993" w:rsidRDefault="00E06461" w:rsidP="00F75F42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1B232068" w14:textId="2BEBB928" w:rsidR="00E06461" w:rsidRPr="00DB4509" w:rsidRDefault="00E06461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  <w:p w14:paraId="418476AE" w14:textId="4D784CB2" w:rsidR="00E06461" w:rsidRPr="00DB4509" w:rsidRDefault="00E06461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</w:p>
        </w:tc>
      </w:tr>
    </w:tbl>
    <w:p w14:paraId="057D3A98" w14:textId="77777777" w:rsidR="00D30D0C" w:rsidRPr="005076D4" w:rsidRDefault="00D30D0C" w:rsidP="00F75F42">
      <w:pPr>
        <w:rPr>
          <w:rFonts w:ascii="Verdana" w:hAnsi="Verdana"/>
          <w:sz w:val="16"/>
          <w:szCs w:val="16"/>
          <w:lang w:val="fi-FI"/>
        </w:rPr>
      </w:pPr>
    </w:p>
    <w:p w14:paraId="303D8846" w14:textId="59B09A65" w:rsidR="00F75F42" w:rsidRDefault="0065498C" w:rsidP="008138BA">
      <w:pPr>
        <w:outlineLvl w:val="0"/>
        <w:rPr>
          <w:rFonts w:ascii="Verdana" w:hAnsi="Verdana"/>
          <w:b/>
          <w:sz w:val="14"/>
          <w:szCs w:val="14"/>
          <w:lang w:val="fi-FI"/>
        </w:rPr>
      </w:pPr>
      <w:r>
        <w:rPr>
          <w:rFonts w:ascii="Verdana" w:hAnsi="Verdana"/>
          <w:b/>
          <w:sz w:val="14"/>
          <w:szCs w:val="14"/>
          <w:lang w:val="fi-FI"/>
        </w:rPr>
        <w:t>Proposal for preliminary examiner</w:t>
      </w:r>
    </w:p>
    <w:p w14:paraId="43A1C1F7" w14:textId="77777777" w:rsidR="00F75F42" w:rsidRPr="008E4926" w:rsidRDefault="00F75F42" w:rsidP="00F75F42">
      <w:pPr>
        <w:rPr>
          <w:rFonts w:ascii="Verdana" w:hAnsi="Verdana"/>
          <w:b/>
          <w:sz w:val="8"/>
          <w:szCs w:val="8"/>
          <w:lang w:val="fi-FI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20"/>
        <w:gridCol w:w="3119"/>
      </w:tblGrid>
      <w:tr w:rsidR="00F75F42" w:rsidRPr="00A82B02" w14:paraId="5BCACB8B" w14:textId="77777777" w:rsidTr="00461440">
        <w:trPr>
          <w:trHeight w:hRule="exact" w:val="510"/>
        </w:trPr>
        <w:tc>
          <w:tcPr>
            <w:tcW w:w="6520" w:type="dxa"/>
            <w:tcMar>
              <w:top w:w="28" w:type="dxa"/>
              <w:bottom w:w="85" w:type="dxa"/>
            </w:tcMar>
          </w:tcPr>
          <w:p w14:paraId="2F9B0715" w14:textId="142EC510" w:rsidR="00F75F42" w:rsidRPr="00B21D27" w:rsidRDefault="0065498C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Name</w:t>
            </w:r>
          </w:p>
          <w:p w14:paraId="696B8F1C" w14:textId="77777777" w:rsidR="00F75F42" w:rsidRPr="00793993" w:rsidRDefault="00F75F42" w:rsidP="00F75F42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5E5E273F" w14:textId="77777777" w:rsidR="00F75F42" w:rsidRPr="00BF19A5" w:rsidRDefault="00F75F42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3119" w:type="dxa"/>
            <w:tcMar>
              <w:top w:w="28" w:type="dxa"/>
              <w:bottom w:w="85" w:type="dxa"/>
            </w:tcMar>
          </w:tcPr>
          <w:p w14:paraId="5D148250" w14:textId="0354AFE7" w:rsidR="00F75F42" w:rsidRPr="00B21D27" w:rsidRDefault="0065498C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Official title</w:t>
            </w:r>
          </w:p>
          <w:p w14:paraId="76D81C83" w14:textId="77777777" w:rsidR="00F75F42" w:rsidRPr="00BF19A5" w:rsidRDefault="00F75F42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  <w:tr w:rsidR="00E06461" w:rsidRPr="008F7C24" w14:paraId="0ED33086" w14:textId="77777777" w:rsidTr="00461440">
        <w:trPr>
          <w:cantSplit/>
          <w:trHeight w:val="510"/>
        </w:trPr>
        <w:tc>
          <w:tcPr>
            <w:tcW w:w="9639" w:type="dxa"/>
            <w:gridSpan w:val="2"/>
            <w:tcMar>
              <w:top w:w="28" w:type="dxa"/>
              <w:bottom w:w="85" w:type="dxa"/>
            </w:tcMar>
          </w:tcPr>
          <w:p w14:paraId="75AB5DC3" w14:textId="7C63F3AA" w:rsidR="00E06461" w:rsidRPr="0065498C" w:rsidRDefault="0065498C" w:rsidP="00E06461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 w:rsidRPr="0065498C">
              <w:rPr>
                <w:rFonts w:ascii="Verdana" w:hAnsi="Verdana"/>
                <w:sz w:val="14"/>
                <w:szCs w:val="14"/>
                <w:lang w:val="en-US"/>
              </w:rPr>
              <w:t xml:space="preserve">Place of work (if university, give also the department, school, or unit), </w:t>
            </w:r>
            <w:r>
              <w:rPr>
                <w:rFonts w:ascii="Verdana" w:hAnsi="Verdana"/>
                <w:sz w:val="14"/>
                <w:szCs w:val="14"/>
                <w:lang w:val="en-US"/>
              </w:rPr>
              <w:t>and the city and country where situated</w:t>
            </w:r>
          </w:p>
          <w:p w14:paraId="75776AFB" w14:textId="77777777" w:rsidR="00E06461" w:rsidRPr="0065498C" w:rsidRDefault="00E06461" w:rsidP="005842F8">
            <w:pPr>
              <w:tabs>
                <w:tab w:val="left" w:pos="4590"/>
              </w:tabs>
              <w:rPr>
                <w:rFonts w:ascii="Verdana" w:hAnsi="Verdana"/>
                <w:sz w:val="4"/>
                <w:szCs w:val="4"/>
                <w:lang w:val="en-US"/>
              </w:rPr>
            </w:pPr>
            <w:r w:rsidRPr="0065498C">
              <w:rPr>
                <w:rFonts w:ascii="Verdana" w:hAnsi="Verdana"/>
                <w:sz w:val="4"/>
                <w:szCs w:val="4"/>
                <w:lang w:val="en-US"/>
              </w:rPr>
              <w:tab/>
            </w:r>
          </w:p>
          <w:p w14:paraId="1D93C181" w14:textId="77777777" w:rsidR="00E06461" w:rsidRPr="00793993" w:rsidRDefault="00E06461" w:rsidP="0086054E">
            <w:pPr>
              <w:rPr>
                <w:rFonts w:ascii="Verdana" w:hAnsi="Verdana"/>
                <w:sz w:val="4"/>
                <w:szCs w:val="4"/>
                <w:lang w:val="fi-FI"/>
              </w:rPr>
            </w:pP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BF19A5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  <w:p w14:paraId="7444CF57" w14:textId="64BC0EE1" w:rsidR="00E06461" w:rsidRPr="00BF19A5" w:rsidRDefault="00E06461" w:rsidP="0086054E">
            <w:pPr>
              <w:rPr>
                <w:rFonts w:ascii="Verdana" w:hAnsi="Verdana"/>
                <w:sz w:val="16"/>
                <w:szCs w:val="16"/>
                <w:lang w:val="fi-FI"/>
              </w:rPr>
            </w:pPr>
          </w:p>
        </w:tc>
      </w:tr>
      <w:tr w:rsidR="00E06461" w:rsidRPr="00AE0D96" w14:paraId="0EDE8036" w14:textId="77777777" w:rsidTr="00461440">
        <w:trPr>
          <w:trHeight w:hRule="exact" w:val="510"/>
        </w:trPr>
        <w:tc>
          <w:tcPr>
            <w:tcW w:w="9639" w:type="dxa"/>
            <w:gridSpan w:val="2"/>
            <w:tcMar>
              <w:top w:w="28" w:type="dxa"/>
              <w:bottom w:w="85" w:type="dxa"/>
            </w:tcMar>
          </w:tcPr>
          <w:p w14:paraId="63DE1B6E" w14:textId="642813D9" w:rsidR="00E06461" w:rsidRPr="00B21D27" w:rsidRDefault="0065498C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Email address</w:t>
            </w:r>
          </w:p>
          <w:p w14:paraId="5ACF25B3" w14:textId="77777777" w:rsidR="00E06461" w:rsidRPr="00793993" w:rsidRDefault="00E06461" w:rsidP="00F75F42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0F6D0178" w14:textId="194FE7D9" w:rsidR="00E06461" w:rsidRPr="00DB4509" w:rsidRDefault="00E06461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B4509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  <w:p w14:paraId="4610D595" w14:textId="374C913F" w:rsidR="00E06461" w:rsidRPr="00DB4509" w:rsidRDefault="00E06461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</w:p>
        </w:tc>
      </w:tr>
    </w:tbl>
    <w:p w14:paraId="78F86921" w14:textId="5EBD8E32" w:rsidR="00F75F42" w:rsidRDefault="00F75F42" w:rsidP="00F75F42">
      <w:pPr>
        <w:rPr>
          <w:rFonts w:ascii="Verdana" w:hAnsi="Verdana"/>
          <w:sz w:val="14"/>
          <w:szCs w:val="14"/>
          <w:lang w:val="fi-FI"/>
        </w:rPr>
      </w:pPr>
    </w:p>
    <w:p w14:paraId="2904FF63" w14:textId="77777777" w:rsidR="00734725" w:rsidRPr="000417DC" w:rsidRDefault="00734725" w:rsidP="00F75F42">
      <w:pPr>
        <w:rPr>
          <w:rFonts w:ascii="Verdana" w:hAnsi="Verdana"/>
          <w:sz w:val="14"/>
          <w:szCs w:val="14"/>
          <w:lang w:val="fi-FI"/>
        </w:rPr>
      </w:pPr>
    </w:p>
    <w:p w14:paraId="6CE60E7F" w14:textId="5B630AFE" w:rsidR="00F75F42" w:rsidRPr="002A33EE" w:rsidRDefault="0065498C" w:rsidP="008138BA">
      <w:pPr>
        <w:outlineLvl w:val="0"/>
        <w:rPr>
          <w:rFonts w:ascii="Verdana" w:hAnsi="Verdana"/>
          <w:b/>
          <w:sz w:val="14"/>
          <w:szCs w:val="14"/>
          <w:lang w:val="fi-FI"/>
        </w:rPr>
      </w:pPr>
      <w:r>
        <w:rPr>
          <w:rFonts w:ascii="Verdana" w:hAnsi="Verdana"/>
          <w:b/>
          <w:sz w:val="14"/>
          <w:szCs w:val="14"/>
          <w:lang w:val="fi-FI"/>
        </w:rPr>
        <w:t>Proposers</w:t>
      </w:r>
    </w:p>
    <w:p w14:paraId="50C7138C" w14:textId="77777777" w:rsidR="00F75F42" w:rsidRPr="008E4926" w:rsidRDefault="00F75F42" w:rsidP="00F75F42">
      <w:pPr>
        <w:rPr>
          <w:rFonts w:ascii="Verdana" w:hAnsi="Verdana"/>
          <w:b/>
          <w:sz w:val="8"/>
          <w:szCs w:val="8"/>
          <w:lang w:val="fi-FI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5"/>
        <w:gridCol w:w="6804"/>
      </w:tblGrid>
      <w:tr w:rsidR="00F75F42" w:rsidRPr="008F7C24" w14:paraId="3D60AC20" w14:textId="77777777" w:rsidTr="00F75F42">
        <w:trPr>
          <w:trHeight w:hRule="exact" w:val="510"/>
        </w:trPr>
        <w:tc>
          <w:tcPr>
            <w:tcW w:w="2835" w:type="dxa"/>
            <w:shd w:val="clear" w:color="auto" w:fill="auto"/>
            <w:tcMar>
              <w:top w:w="28" w:type="dxa"/>
              <w:bottom w:w="85" w:type="dxa"/>
            </w:tcMar>
          </w:tcPr>
          <w:p w14:paraId="0045D3FB" w14:textId="4F62D8D1" w:rsidR="00F75F42" w:rsidRPr="00BC7958" w:rsidRDefault="0065498C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Date</w:t>
            </w:r>
          </w:p>
          <w:p w14:paraId="11E1E9CD" w14:textId="77777777" w:rsidR="00F75F42" w:rsidRPr="00793993" w:rsidRDefault="00F75F42" w:rsidP="00F75F42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22D317FF" w14:textId="77777777" w:rsidR="00F75F42" w:rsidRPr="00D02907" w:rsidRDefault="00F75F42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6804" w:type="dxa"/>
            <w:shd w:val="clear" w:color="auto" w:fill="auto"/>
            <w:tcMar>
              <w:top w:w="28" w:type="dxa"/>
              <w:bottom w:w="85" w:type="dxa"/>
            </w:tcMar>
          </w:tcPr>
          <w:p w14:paraId="174C4E2A" w14:textId="366516D2" w:rsidR="00F75F42" w:rsidRPr="0065498C" w:rsidRDefault="0065498C" w:rsidP="00F75F42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 w:rsidRPr="00775758">
              <w:rPr>
                <w:rFonts w:ascii="Verdana" w:hAnsi="Verdana"/>
                <w:sz w:val="14"/>
                <w:szCs w:val="14"/>
                <w:lang w:val="en-US"/>
              </w:rPr>
              <w:t xml:space="preserve">Person in charge of the subject, signature and it’s </w:t>
            </w:r>
            <w:r>
              <w:rPr>
                <w:rFonts w:ascii="Verdana" w:hAnsi="Verdana"/>
                <w:sz w:val="14"/>
                <w:szCs w:val="14"/>
                <w:lang w:val="en-US"/>
              </w:rPr>
              <w:t>clarification</w:t>
            </w:r>
          </w:p>
          <w:p w14:paraId="655F539C" w14:textId="77777777" w:rsidR="00F75F42" w:rsidRPr="0065498C" w:rsidRDefault="00F75F42" w:rsidP="00F75F42">
            <w:pPr>
              <w:rPr>
                <w:rFonts w:ascii="Verdana" w:hAnsi="Verdana"/>
                <w:sz w:val="4"/>
                <w:szCs w:val="4"/>
                <w:lang w:val="en-US"/>
              </w:rPr>
            </w:pPr>
          </w:p>
          <w:p w14:paraId="151763E9" w14:textId="77777777" w:rsidR="00F75F42" w:rsidRPr="00D02907" w:rsidRDefault="00F75F42" w:rsidP="00F75F42">
            <w:pPr>
              <w:jc w:val="right"/>
              <w:rPr>
                <w:rFonts w:ascii="Verdana" w:hAnsi="Verdana"/>
                <w:sz w:val="16"/>
                <w:szCs w:val="16"/>
                <w:lang w:val="fi-FI"/>
              </w:rPr>
            </w:pP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  <w:tr w:rsidR="00F75F42" w:rsidRPr="00A82B02" w14:paraId="3E79A98B" w14:textId="77777777" w:rsidTr="00F75F42">
        <w:trPr>
          <w:trHeight w:hRule="exact" w:val="510"/>
        </w:trPr>
        <w:tc>
          <w:tcPr>
            <w:tcW w:w="2835" w:type="dxa"/>
            <w:shd w:val="clear" w:color="auto" w:fill="auto"/>
            <w:tcMar>
              <w:top w:w="28" w:type="dxa"/>
              <w:bottom w:w="85" w:type="dxa"/>
            </w:tcMar>
          </w:tcPr>
          <w:p w14:paraId="40B8103B" w14:textId="5EF0F9A2" w:rsidR="00F75F42" w:rsidRPr="00BC7958" w:rsidRDefault="0065498C" w:rsidP="00F75F42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Date</w:t>
            </w:r>
          </w:p>
          <w:p w14:paraId="705381A5" w14:textId="77777777" w:rsidR="00F75F42" w:rsidRPr="00793993" w:rsidRDefault="00F75F42" w:rsidP="00F75F42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4EA18B74" w14:textId="77777777" w:rsidR="00F75F42" w:rsidRPr="00D02907" w:rsidRDefault="00F75F42" w:rsidP="00F75F42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6804" w:type="dxa"/>
            <w:shd w:val="clear" w:color="auto" w:fill="auto"/>
            <w:tcMar>
              <w:top w:w="28" w:type="dxa"/>
              <w:bottom w:w="85" w:type="dxa"/>
            </w:tcMar>
          </w:tcPr>
          <w:p w14:paraId="266FCC5D" w14:textId="339E3826" w:rsidR="00F75F42" w:rsidRPr="0065498C" w:rsidRDefault="0065498C" w:rsidP="00F75F42">
            <w:pPr>
              <w:rPr>
                <w:rFonts w:ascii="Verdana" w:hAnsi="Verdana"/>
                <w:sz w:val="14"/>
                <w:szCs w:val="14"/>
                <w:lang w:val="en-US"/>
              </w:rPr>
            </w:pPr>
            <w:r w:rsidRPr="00775758">
              <w:rPr>
                <w:rFonts w:ascii="Verdana" w:hAnsi="Verdana"/>
                <w:sz w:val="14"/>
                <w:szCs w:val="14"/>
                <w:lang w:val="en-US"/>
              </w:rPr>
              <w:t>Main supervisor, signature and it’s clarification</w:t>
            </w:r>
          </w:p>
          <w:p w14:paraId="29FFE2DA" w14:textId="77777777" w:rsidR="00F75F42" w:rsidRPr="0065498C" w:rsidRDefault="00F75F42" w:rsidP="00F75F42">
            <w:pPr>
              <w:rPr>
                <w:rFonts w:ascii="Verdana" w:hAnsi="Verdana"/>
                <w:sz w:val="4"/>
                <w:szCs w:val="4"/>
                <w:lang w:val="en-US"/>
              </w:rPr>
            </w:pPr>
          </w:p>
          <w:p w14:paraId="58AEA195" w14:textId="77777777" w:rsidR="00F75F42" w:rsidRPr="00D02907" w:rsidRDefault="00F75F42" w:rsidP="00F75F42">
            <w:pPr>
              <w:jc w:val="right"/>
              <w:rPr>
                <w:rFonts w:ascii="Verdana" w:hAnsi="Verdana"/>
                <w:sz w:val="16"/>
                <w:szCs w:val="16"/>
                <w:lang w:val="fi-FI"/>
              </w:rPr>
            </w:pP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="00C009EF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C009EF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C009EF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C009EF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C009EF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</w:tbl>
    <w:p w14:paraId="69CE974D" w14:textId="3E031F8E" w:rsidR="005842F8" w:rsidRDefault="005842F8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18DE7031" w14:textId="2882C6F8" w:rsidR="00461440" w:rsidRDefault="00461440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3C17D04A" w14:textId="789E898F" w:rsidR="00461440" w:rsidRDefault="00461440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75103B9E" w14:textId="0ACC023B" w:rsidR="00461440" w:rsidRDefault="00461440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4F7E3F37" w14:textId="77777777" w:rsidR="00461440" w:rsidRDefault="00461440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3D629F42" w14:textId="7F2C5035" w:rsidR="00342C4F" w:rsidRDefault="00342C4F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5622B084" w14:textId="12AE0447" w:rsidR="00342C4F" w:rsidRDefault="004578E8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  <w:r>
        <w:rPr>
          <w:rFonts w:ascii="Verdana" w:hAnsi="Verdana"/>
          <w:noProof/>
          <w:sz w:val="16"/>
          <w:szCs w:val="16"/>
          <w:lang w:val="fi-FI"/>
        </w:rPr>
        <w:drawing>
          <wp:inline distT="0" distB="0" distL="0" distR="0" wp14:anchorId="22F0A4B2" wp14:editId="0629F523">
            <wp:extent cx="6200775" cy="104775"/>
            <wp:effectExtent l="0" t="0" r="0" b="0"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6C10BC" w14:textId="5E0D4C6B" w:rsidR="00342C4F" w:rsidRDefault="00342C4F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3F398D8C" w14:textId="77777777" w:rsidR="00342C4F" w:rsidRDefault="00342C4F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  <w:sectPr w:rsidR="00342C4F" w:rsidSect="00A12BD0">
          <w:headerReference w:type="default" r:id="rId9"/>
          <w:pgSz w:w="11906" w:h="16838" w:code="9"/>
          <w:pgMar w:top="567" w:right="849" w:bottom="284" w:left="1134" w:header="567" w:footer="567" w:gutter="0"/>
          <w:cols w:space="708"/>
          <w:docGrid w:linePitch="360"/>
        </w:sectPr>
      </w:pPr>
    </w:p>
    <w:p w14:paraId="55348C55" w14:textId="620E099F" w:rsidR="00D97CBA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4F940914" w14:textId="77777777" w:rsidR="00342C4F" w:rsidRDefault="00342C4F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31B53FAB" w14:textId="77777777" w:rsidR="00342C4F" w:rsidRDefault="00342C4F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7C876106" w14:textId="4656C189" w:rsidR="00D97CBA" w:rsidRDefault="00D97CBA" w:rsidP="00D97CBA">
      <w:pPr>
        <w:rPr>
          <w:rFonts w:ascii="Verdana" w:hAnsi="Verdana"/>
          <w:sz w:val="16"/>
          <w:szCs w:val="16"/>
          <w:lang w:val="fi-FI"/>
        </w:rPr>
      </w:pPr>
    </w:p>
    <w:p w14:paraId="094B874E" w14:textId="77777777" w:rsidR="00D97CBA" w:rsidRDefault="00D97CBA" w:rsidP="00D97CBA">
      <w:pPr>
        <w:rPr>
          <w:rFonts w:ascii="Verdana" w:hAnsi="Verdana"/>
          <w:sz w:val="16"/>
          <w:szCs w:val="16"/>
          <w:lang w:val="fi-FI"/>
        </w:rPr>
      </w:pPr>
    </w:p>
    <w:p w14:paraId="70A212F8" w14:textId="028E4FF7" w:rsidR="00D97CBA" w:rsidRDefault="00AD2A8A" w:rsidP="00D97CBA">
      <w:pPr>
        <w:outlineLvl w:val="0"/>
        <w:rPr>
          <w:rFonts w:ascii="Verdana" w:hAnsi="Verdana"/>
          <w:sz w:val="14"/>
          <w:szCs w:val="14"/>
          <w:lang w:val="fi-FI"/>
        </w:rPr>
      </w:pPr>
      <w:r>
        <w:rPr>
          <w:rFonts w:ascii="Verdana" w:hAnsi="Verdana"/>
          <w:b/>
          <w:sz w:val="14"/>
          <w:szCs w:val="14"/>
          <w:lang w:val="fi-FI"/>
        </w:rPr>
        <w:t>Information on the thesis</w:t>
      </w:r>
    </w:p>
    <w:p w14:paraId="14BEB499" w14:textId="77777777" w:rsidR="00D97CBA" w:rsidRDefault="00D97CBA" w:rsidP="00D97CBA">
      <w:pPr>
        <w:rPr>
          <w:rFonts w:ascii="Verdana" w:hAnsi="Verdana"/>
          <w:b/>
          <w:sz w:val="8"/>
          <w:szCs w:val="8"/>
          <w:lang w:val="fi-FI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bottom w:w="85" w:type="dxa"/>
        </w:tblCellMar>
        <w:tblLook w:val="04A0" w:firstRow="1" w:lastRow="0" w:firstColumn="1" w:lastColumn="0" w:noHBand="0" w:noVBand="1"/>
      </w:tblPr>
      <w:tblGrid>
        <w:gridCol w:w="9639"/>
      </w:tblGrid>
      <w:tr w:rsidR="00D97CBA" w:rsidRPr="00DF48C3" w14:paraId="2147ECF5" w14:textId="77777777" w:rsidTr="0040466F">
        <w:tc>
          <w:tcPr>
            <w:tcW w:w="9639" w:type="dxa"/>
            <w:tcBorders>
              <w:bottom w:val="nil"/>
            </w:tcBorders>
            <w:tcMar>
              <w:top w:w="28" w:type="dxa"/>
              <w:bottom w:w="57" w:type="dxa"/>
            </w:tcMar>
          </w:tcPr>
          <w:p w14:paraId="732318D6" w14:textId="23A2485B" w:rsidR="00D97CBA" w:rsidRPr="00AD2A8A" w:rsidRDefault="00D97CBA" w:rsidP="0040466F">
            <w:pPr>
              <w:ind w:right="-110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AD2A8A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AD2A8A">
              <w:rPr>
                <w:rFonts w:ascii="Verdana" w:hAnsi="Verdana"/>
                <w:sz w:val="14"/>
                <w:szCs w:val="14"/>
                <w:lang w:val="en-US"/>
              </w:rPr>
              <w:t xml:space="preserve">  </w:t>
            </w:r>
            <w:r w:rsidR="00AD2A8A" w:rsidRPr="00123627">
              <w:rPr>
                <w:rFonts w:ascii="Verdana" w:hAnsi="Verdana"/>
                <w:sz w:val="14"/>
                <w:szCs w:val="14"/>
                <w:lang w:val="en-US"/>
              </w:rPr>
              <w:t xml:space="preserve">The research is an article-based </w:t>
            </w:r>
            <w:r w:rsidR="00AD2A8A">
              <w:rPr>
                <w:rFonts w:ascii="Verdana" w:hAnsi="Verdana"/>
                <w:sz w:val="14"/>
                <w:szCs w:val="14"/>
                <w:lang w:val="en-US"/>
              </w:rPr>
              <w:t>dissertation which consists of</w:t>
            </w:r>
          </w:p>
          <w:p w14:paraId="247CBFFB" w14:textId="77777777" w:rsidR="00D97CBA" w:rsidRPr="00AD2A8A" w:rsidRDefault="00D97CBA" w:rsidP="0040466F">
            <w:pPr>
              <w:ind w:right="-110"/>
              <w:rPr>
                <w:rFonts w:ascii="Verdana" w:hAnsi="Verdana"/>
                <w:sz w:val="16"/>
                <w:szCs w:val="16"/>
                <w:lang w:val="en-US"/>
              </w:rPr>
            </w:pPr>
          </w:p>
          <w:p w14:paraId="60DDCBEF" w14:textId="213362E1" w:rsidR="00D97CBA" w:rsidRPr="00A33581" w:rsidRDefault="00D97CBA" w:rsidP="0040466F">
            <w:pPr>
              <w:ind w:left="252" w:right="-110"/>
              <w:rPr>
                <w:rFonts w:ascii="Verdana" w:hAnsi="Verdana"/>
                <w:sz w:val="14"/>
                <w:szCs w:val="14"/>
                <w:lang w:val="en-US"/>
              </w:rPr>
            </w:pP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A33581">
              <w:rPr>
                <w:rFonts w:ascii="Verdana" w:hAnsi="Verdana"/>
                <w:sz w:val="16"/>
                <w:szCs w:val="16"/>
                <w:lang w:val="en-US"/>
              </w:rPr>
              <w:instrText xml:space="preserve"> FORMTEXT </w:instrTex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D20B14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  <w:r w:rsidR="00120B43">
              <w:rPr>
                <w:rFonts w:ascii="Verdana" w:hAnsi="Verdana"/>
                <w:sz w:val="16"/>
                <w:szCs w:val="16"/>
                <w:lang w:val="en-US"/>
              </w:rPr>
              <w:t xml:space="preserve">  </w:t>
            </w:r>
            <w:r w:rsidR="00AD2A8A" w:rsidRPr="00A33581">
              <w:rPr>
                <w:rFonts w:ascii="Verdana" w:hAnsi="Verdana"/>
                <w:sz w:val="14"/>
                <w:szCs w:val="14"/>
                <w:lang w:val="en-US"/>
              </w:rPr>
              <w:t>(pcs) publications of which</w:t>
            </w:r>
          </w:p>
          <w:p w14:paraId="37E5822A" w14:textId="77777777" w:rsidR="00D97CBA" w:rsidRPr="00A33581" w:rsidRDefault="00D97CBA" w:rsidP="0040466F">
            <w:pPr>
              <w:ind w:left="252" w:right="-110"/>
              <w:rPr>
                <w:rFonts w:ascii="Verdana" w:hAnsi="Verdana"/>
                <w:sz w:val="8"/>
                <w:szCs w:val="8"/>
                <w:lang w:val="en-US"/>
              </w:rPr>
            </w:pPr>
          </w:p>
          <w:p w14:paraId="7ABF6623" w14:textId="35B2427C" w:rsidR="00D97CBA" w:rsidRPr="00A33581" w:rsidRDefault="00D97CBA" w:rsidP="00A33581">
            <w:pPr>
              <w:ind w:left="884" w:right="-110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72"/>
                  <w:enabled/>
                  <w:calcOnExit w:val="0"/>
                  <w:textInput/>
                </w:ffData>
              </w:fldChar>
            </w:r>
            <w:r w:rsidRPr="00A33581">
              <w:rPr>
                <w:rFonts w:ascii="Verdana" w:hAnsi="Verdana"/>
                <w:sz w:val="16"/>
                <w:szCs w:val="16"/>
                <w:lang w:val="en-US"/>
              </w:rPr>
              <w:instrText xml:space="preserve"> FORMTEXT </w:instrText>
            </w:r>
            <w:r>
              <w:rPr>
                <w:rFonts w:ascii="Verdana" w:hAnsi="Verdana"/>
                <w:sz w:val="16"/>
                <w:szCs w:val="16"/>
                <w:lang w:val="fi-FI"/>
              </w:rPr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  <w:r w:rsidRPr="00A33581">
              <w:rPr>
                <w:rFonts w:ascii="Verdana" w:hAnsi="Verdana"/>
                <w:sz w:val="16"/>
                <w:szCs w:val="16"/>
                <w:lang w:val="en-US"/>
              </w:rPr>
              <w:t xml:space="preserve"> </w:t>
            </w:r>
            <w:r w:rsidR="00A33581" w:rsidRPr="00123627">
              <w:rPr>
                <w:rFonts w:ascii="Verdana" w:hAnsi="Verdana"/>
                <w:sz w:val="14"/>
                <w:szCs w:val="14"/>
                <w:lang w:val="en-US"/>
              </w:rPr>
              <w:t xml:space="preserve">(pcs) </w:t>
            </w:r>
            <w:r w:rsidR="00A33581">
              <w:rPr>
                <w:rFonts w:ascii="Verdana" w:hAnsi="Verdana"/>
                <w:sz w:val="14"/>
                <w:szCs w:val="14"/>
                <w:lang w:val="en-US"/>
              </w:rPr>
              <w:t xml:space="preserve">has/ </w:t>
            </w:r>
            <w:r w:rsidR="00A33581" w:rsidRPr="00123627">
              <w:rPr>
                <w:rFonts w:ascii="Verdana" w:hAnsi="Verdana"/>
                <w:sz w:val="14"/>
                <w:szCs w:val="14"/>
                <w:lang w:val="en-US"/>
              </w:rPr>
              <w:t xml:space="preserve">have been published </w:t>
            </w:r>
            <w:r w:rsidR="00A33581">
              <w:rPr>
                <w:rFonts w:ascii="Verdana" w:hAnsi="Verdana"/>
                <w:sz w:val="14"/>
                <w:szCs w:val="14"/>
                <w:lang w:val="en-US"/>
              </w:rPr>
              <w:t>i</w:t>
            </w:r>
            <w:r w:rsidR="00A33581" w:rsidRPr="00123627">
              <w:rPr>
                <w:rFonts w:ascii="Verdana" w:hAnsi="Verdana"/>
                <w:sz w:val="14"/>
                <w:szCs w:val="14"/>
                <w:lang w:val="en-US"/>
              </w:rPr>
              <w:t>n</w:t>
            </w:r>
            <w:r w:rsidR="00A33581">
              <w:rPr>
                <w:rFonts w:ascii="Verdana" w:hAnsi="Verdana"/>
                <w:sz w:val="14"/>
                <w:szCs w:val="14"/>
                <w:lang w:val="en-US"/>
              </w:rPr>
              <w:t xml:space="preserve"> a</w:t>
            </w:r>
            <w:r w:rsidR="00A33581" w:rsidRPr="00123627">
              <w:rPr>
                <w:rFonts w:ascii="Verdana" w:hAnsi="Verdana"/>
                <w:sz w:val="14"/>
                <w:szCs w:val="14"/>
                <w:lang w:val="en-US"/>
              </w:rPr>
              <w:t xml:space="preserve"> scientific </w:t>
            </w:r>
            <w:r w:rsidR="00A33581">
              <w:rPr>
                <w:rFonts w:ascii="Verdana" w:hAnsi="Verdana"/>
                <w:sz w:val="14"/>
                <w:szCs w:val="14"/>
                <w:lang w:val="en-US"/>
              </w:rPr>
              <w:t>publication/ -s</w:t>
            </w:r>
          </w:p>
          <w:p w14:paraId="1BBE479A" w14:textId="77777777" w:rsidR="00D97CBA" w:rsidRPr="00A33581" w:rsidRDefault="00D97CBA" w:rsidP="00A33581">
            <w:pPr>
              <w:ind w:left="884" w:right="-110"/>
              <w:rPr>
                <w:rFonts w:ascii="Verdana" w:hAnsi="Verdana"/>
                <w:sz w:val="8"/>
                <w:szCs w:val="8"/>
                <w:lang w:val="en-US"/>
              </w:rPr>
            </w:pPr>
          </w:p>
          <w:p w14:paraId="4A7DDD4D" w14:textId="77777777" w:rsidR="00A33581" w:rsidRDefault="00D97CBA" w:rsidP="00A33581">
            <w:pPr>
              <w:ind w:left="884" w:right="-110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73"/>
                  <w:enabled/>
                  <w:calcOnExit w:val="0"/>
                  <w:textInput/>
                </w:ffData>
              </w:fldChar>
            </w:r>
            <w:r w:rsidRPr="00A33581">
              <w:rPr>
                <w:rFonts w:ascii="Verdana" w:hAnsi="Verdana"/>
                <w:sz w:val="16"/>
                <w:szCs w:val="16"/>
                <w:lang w:val="en-US"/>
              </w:rPr>
              <w:instrText xml:space="preserve"> FORMTEXT </w:instrText>
            </w:r>
            <w:r>
              <w:rPr>
                <w:rFonts w:ascii="Verdana" w:hAnsi="Verdana"/>
                <w:sz w:val="16"/>
                <w:szCs w:val="16"/>
                <w:lang w:val="fi-FI"/>
              </w:rPr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  <w:r w:rsidRPr="00A33581">
              <w:rPr>
                <w:rFonts w:ascii="Verdana" w:hAnsi="Verdana"/>
                <w:sz w:val="14"/>
                <w:szCs w:val="14"/>
                <w:lang w:val="en-US"/>
              </w:rPr>
              <w:t xml:space="preserve"> </w:t>
            </w:r>
            <w:r w:rsidR="00A33581" w:rsidRPr="00123627">
              <w:rPr>
                <w:rFonts w:ascii="Verdana" w:hAnsi="Verdana"/>
                <w:sz w:val="14"/>
                <w:szCs w:val="14"/>
                <w:lang w:val="en-US"/>
              </w:rPr>
              <w:t>(pcs) has/ have been accepted for publication and a copy/ copies of</w:t>
            </w:r>
            <w:r w:rsidR="00A33581">
              <w:rPr>
                <w:rFonts w:ascii="Verdana" w:hAnsi="Verdana"/>
                <w:sz w:val="16"/>
                <w:szCs w:val="16"/>
                <w:lang w:val="en-US"/>
              </w:rPr>
              <w:t xml:space="preserve"> </w:t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74"/>
                  <w:enabled/>
                  <w:calcOnExit w:val="0"/>
                  <w:textInput/>
                </w:ffData>
              </w:fldChar>
            </w:r>
            <w:bookmarkStart w:id="1" w:name="Teksti74"/>
            <w:r w:rsidR="00A33581" w:rsidRPr="00123627">
              <w:rPr>
                <w:rFonts w:ascii="Verdana" w:hAnsi="Verdana"/>
                <w:sz w:val="16"/>
                <w:szCs w:val="16"/>
                <w:lang w:val="en-US"/>
              </w:rPr>
              <w:instrText xml:space="preserve"> FORMTEXT </w:instrText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="00A33581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  <w:bookmarkEnd w:id="1"/>
            <w:r w:rsidR="00A33581" w:rsidRPr="00123627">
              <w:rPr>
                <w:rFonts w:ascii="Verdana" w:hAnsi="Verdana"/>
                <w:sz w:val="16"/>
                <w:szCs w:val="16"/>
                <w:lang w:val="en-US"/>
              </w:rPr>
              <w:t xml:space="preserve"> </w:t>
            </w:r>
            <w:r w:rsidR="00A33581">
              <w:rPr>
                <w:rFonts w:ascii="Verdana" w:hAnsi="Verdana"/>
                <w:sz w:val="14"/>
                <w:szCs w:val="14"/>
                <w:lang w:val="en-US"/>
              </w:rPr>
              <w:t>(pcs</w:t>
            </w:r>
            <w:r w:rsidR="00A33581" w:rsidRPr="00123627">
              <w:rPr>
                <w:rFonts w:ascii="Verdana" w:hAnsi="Verdana"/>
                <w:sz w:val="14"/>
                <w:szCs w:val="14"/>
                <w:lang w:val="en-US"/>
              </w:rPr>
              <w:t xml:space="preserve">) </w:t>
            </w:r>
            <w:r w:rsidR="00A33581">
              <w:rPr>
                <w:rFonts w:ascii="Verdana" w:hAnsi="Verdana"/>
                <w:sz w:val="14"/>
                <w:szCs w:val="14"/>
                <w:lang w:val="en-US"/>
              </w:rPr>
              <w:t>of letter/ -s of acceptance</w:t>
            </w:r>
          </w:p>
          <w:p w14:paraId="6DCD8E39" w14:textId="5B1A5D88" w:rsidR="00D97CBA" w:rsidRPr="00A33581" w:rsidRDefault="00A33581" w:rsidP="00A33581">
            <w:pPr>
              <w:ind w:left="884" w:right="-110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 xml:space="preserve">            is/are enclosed</w:t>
            </w:r>
          </w:p>
          <w:p w14:paraId="01D61227" w14:textId="77777777" w:rsidR="00D97CBA" w:rsidRPr="00A33581" w:rsidRDefault="00D97CBA" w:rsidP="00A33581">
            <w:pPr>
              <w:ind w:left="884" w:right="-110"/>
              <w:rPr>
                <w:rFonts w:ascii="Verdana" w:hAnsi="Verdana"/>
                <w:sz w:val="8"/>
                <w:szCs w:val="8"/>
                <w:lang w:val="en-US"/>
              </w:rPr>
            </w:pPr>
          </w:p>
          <w:p w14:paraId="0C8315F2" w14:textId="1BF16CB1" w:rsidR="00D97CBA" w:rsidRPr="00A33581" w:rsidRDefault="00D97CBA" w:rsidP="00A33581">
            <w:pPr>
              <w:ind w:left="884" w:right="-110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73"/>
                  <w:enabled/>
                  <w:calcOnExit w:val="0"/>
                  <w:textInput/>
                </w:ffData>
              </w:fldChar>
            </w:r>
            <w:r w:rsidRPr="00A33581">
              <w:rPr>
                <w:rFonts w:ascii="Verdana" w:hAnsi="Verdana"/>
                <w:sz w:val="16"/>
                <w:szCs w:val="16"/>
                <w:lang w:val="en-US"/>
              </w:rPr>
              <w:instrText xml:space="preserve"> FORMTEXT </w:instrText>
            </w:r>
            <w:r>
              <w:rPr>
                <w:rFonts w:ascii="Verdana" w:hAnsi="Verdana"/>
                <w:sz w:val="16"/>
                <w:szCs w:val="16"/>
                <w:lang w:val="fi-FI"/>
              </w:rPr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  <w:r w:rsidRPr="00A33581">
              <w:rPr>
                <w:rFonts w:ascii="Verdana" w:hAnsi="Verdana"/>
                <w:sz w:val="14"/>
                <w:szCs w:val="14"/>
                <w:lang w:val="en-US"/>
              </w:rPr>
              <w:t xml:space="preserve"> </w:t>
            </w:r>
            <w:r w:rsidR="00A33581" w:rsidRPr="006213F5">
              <w:rPr>
                <w:rFonts w:ascii="Verdana" w:hAnsi="Verdana"/>
                <w:sz w:val="14"/>
                <w:szCs w:val="14"/>
                <w:lang w:val="en-US"/>
              </w:rPr>
              <w:t xml:space="preserve">(pcs) has/ have been sent for publication but </w:t>
            </w:r>
            <w:r w:rsidR="00A33581">
              <w:rPr>
                <w:rFonts w:ascii="Verdana" w:hAnsi="Verdana"/>
                <w:sz w:val="14"/>
                <w:szCs w:val="14"/>
                <w:lang w:val="en-US"/>
              </w:rPr>
              <w:t xml:space="preserve">the letter </w:t>
            </w:r>
            <w:r w:rsidR="00A33581" w:rsidRPr="006213F5">
              <w:rPr>
                <w:rFonts w:ascii="Verdana" w:hAnsi="Verdana"/>
                <w:sz w:val="14"/>
                <w:szCs w:val="14"/>
                <w:lang w:val="en-US"/>
              </w:rPr>
              <w:t>of acceptance</w:t>
            </w:r>
            <w:r w:rsidR="00A33581">
              <w:rPr>
                <w:rFonts w:ascii="Verdana" w:hAnsi="Verdana"/>
                <w:sz w:val="14"/>
                <w:szCs w:val="14"/>
                <w:lang w:val="en-US"/>
              </w:rPr>
              <w:t xml:space="preserve"> has not yet been received</w:t>
            </w:r>
          </w:p>
          <w:p w14:paraId="1BEDAC1A" w14:textId="77777777" w:rsidR="00D97CBA" w:rsidRPr="00A33581" w:rsidRDefault="00D97CBA" w:rsidP="0040466F">
            <w:pPr>
              <w:ind w:left="252" w:right="-110"/>
              <w:rPr>
                <w:rFonts w:ascii="Verdana" w:hAnsi="Verdana"/>
                <w:sz w:val="14"/>
                <w:szCs w:val="14"/>
                <w:lang w:val="en-US"/>
              </w:rPr>
            </w:pPr>
          </w:p>
          <w:p w14:paraId="3F76FA9C" w14:textId="64ADFACD" w:rsidR="00CF0CF7" w:rsidRPr="00DF48C3" w:rsidRDefault="00DF48C3" w:rsidP="0040466F">
            <w:pPr>
              <w:ind w:left="252" w:right="-110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 xml:space="preserve">In case </w:t>
            </w:r>
            <w:r w:rsidRPr="00DF48C3">
              <w:rPr>
                <w:rFonts w:ascii="Verdana" w:hAnsi="Verdana"/>
                <w:sz w:val="14"/>
                <w:szCs w:val="14"/>
                <w:lang w:val="en-US"/>
              </w:rPr>
              <w:t>the publications have been used or are going to be used as a part of another thesis too, an application/ a specification of the use of the joint publication must be enclosed to this application.</w:t>
            </w:r>
            <w:r w:rsidR="00636BB7" w:rsidRPr="00DF48C3">
              <w:rPr>
                <w:rFonts w:ascii="Verdana" w:hAnsi="Verdana"/>
                <w:sz w:val="14"/>
                <w:szCs w:val="14"/>
                <w:lang w:val="en-US"/>
              </w:rPr>
              <w:t xml:space="preserve"> </w:t>
            </w:r>
            <w:r>
              <w:rPr>
                <w:rFonts w:ascii="Verdana" w:hAnsi="Verdana"/>
                <w:sz w:val="14"/>
                <w:szCs w:val="14"/>
                <w:lang w:val="en-US"/>
              </w:rPr>
              <w:t>A free-format c</w:t>
            </w:r>
            <w:r w:rsidRPr="00DF48C3">
              <w:rPr>
                <w:rFonts w:ascii="Verdana" w:hAnsi="Verdana"/>
                <w:sz w:val="14"/>
                <w:szCs w:val="14"/>
                <w:lang w:val="en-US"/>
              </w:rPr>
              <w:t>larification of the applicant’s contribution to the publications is enclosed to this form</w:t>
            </w:r>
            <w:r w:rsidR="00CF0CF7" w:rsidRPr="00DF48C3">
              <w:rPr>
                <w:rFonts w:ascii="Verdana" w:hAnsi="Verdana"/>
                <w:sz w:val="14"/>
                <w:szCs w:val="14"/>
                <w:lang w:val="en-US"/>
              </w:rPr>
              <w:t xml:space="preserve">  </w:t>
            </w:r>
            <w:r w:rsidR="00CF0CF7" w:rsidRPr="00DF48C3">
              <w:rPr>
                <w:rFonts w:ascii="Verdana" w:hAnsi="Verdana"/>
                <w:sz w:val="14"/>
                <w:szCs w:val="14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="00CF0CF7" w:rsidRPr="00DF48C3">
              <w:rPr>
                <w:rFonts w:ascii="Verdana" w:hAnsi="Verdana"/>
                <w:sz w:val="14"/>
                <w:szCs w:val="14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4"/>
                <w:szCs w:val="14"/>
                <w:lang w:val="fi-FI"/>
              </w:rPr>
            </w:r>
            <w:r w:rsidR="004578E8">
              <w:rPr>
                <w:rFonts w:ascii="Verdana" w:hAnsi="Verdana"/>
                <w:sz w:val="14"/>
                <w:szCs w:val="14"/>
                <w:lang w:val="fi-FI"/>
              </w:rPr>
              <w:fldChar w:fldCharType="separate"/>
            </w:r>
            <w:r w:rsidR="00CF0CF7" w:rsidRPr="00DF48C3">
              <w:rPr>
                <w:rFonts w:ascii="Verdana" w:hAnsi="Verdana"/>
                <w:sz w:val="14"/>
                <w:szCs w:val="14"/>
                <w:lang w:val="fi-FI"/>
              </w:rPr>
              <w:fldChar w:fldCharType="end"/>
            </w:r>
          </w:p>
          <w:p w14:paraId="07F01AFC" w14:textId="6A0E3E40" w:rsidR="00CF0CF7" w:rsidRPr="00DF48C3" w:rsidRDefault="00CF0CF7" w:rsidP="0040466F">
            <w:pPr>
              <w:ind w:left="252" w:right="-110"/>
              <w:rPr>
                <w:rFonts w:ascii="Verdana" w:hAnsi="Verdana"/>
                <w:sz w:val="14"/>
                <w:szCs w:val="14"/>
                <w:lang w:val="en-US"/>
              </w:rPr>
            </w:pPr>
          </w:p>
        </w:tc>
      </w:tr>
      <w:tr w:rsidR="00D97CBA" w:rsidRPr="00DF48C3" w14:paraId="253EA7D9" w14:textId="77777777" w:rsidTr="0040466F">
        <w:trPr>
          <w:trHeight w:val="284"/>
        </w:trPr>
        <w:tc>
          <w:tcPr>
            <w:tcW w:w="9639" w:type="dxa"/>
            <w:tcBorders>
              <w:top w:val="nil"/>
            </w:tcBorders>
            <w:tcMar>
              <w:top w:w="28" w:type="dxa"/>
              <w:bottom w:w="28" w:type="dxa"/>
            </w:tcMar>
            <w:vAlign w:val="center"/>
          </w:tcPr>
          <w:p w14:paraId="5F5A460F" w14:textId="5AB8EF06" w:rsidR="00D97CBA" w:rsidRPr="00DF48C3" w:rsidRDefault="00D97CBA" w:rsidP="0040466F">
            <w:pPr>
              <w:ind w:right="-110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DF48C3">
              <w:rPr>
                <w:rFonts w:ascii="Verdana" w:hAnsi="Verdana"/>
                <w:sz w:val="12"/>
                <w:szCs w:val="12"/>
                <w:lang w:val="en-US"/>
              </w:rPr>
              <w:instrText xml:space="preserve"> FORMCHECKBOX </w:instrText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</w:r>
            <w:r w:rsidR="004578E8">
              <w:rPr>
                <w:rFonts w:ascii="Verdana" w:hAnsi="Verdana"/>
                <w:sz w:val="12"/>
                <w:szCs w:val="12"/>
                <w:lang w:val="fi-FI"/>
              </w:rPr>
              <w:fldChar w:fldCharType="separate"/>
            </w:r>
            <w:r>
              <w:rPr>
                <w:rFonts w:ascii="Verdana" w:hAnsi="Verdana"/>
                <w:sz w:val="12"/>
                <w:szCs w:val="12"/>
                <w:lang w:val="fi-FI"/>
              </w:rPr>
              <w:fldChar w:fldCharType="end"/>
            </w:r>
            <w:r w:rsidRPr="00DF48C3">
              <w:rPr>
                <w:rFonts w:ascii="Verdana" w:hAnsi="Verdana"/>
                <w:sz w:val="14"/>
                <w:szCs w:val="14"/>
                <w:lang w:val="en-US"/>
              </w:rPr>
              <w:t xml:space="preserve">  </w:t>
            </w:r>
            <w:r w:rsidR="00DF48C3" w:rsidRPr="006213F5">
              <w:rPr>
                <w:rFonts w:ascii="Verdana" w:hAnsi="Verdana"/>
                <w:sz w:val="14"/>
                <w:szCs w:val="14"/>
                <w:lang w:val="en-US"/>
              </w:rPr>
              <w:t>The research is a monograph</w:t>
            </w:r>
          </w:p>
        </w:tc>
      </w:tr>
      <w:tr w:rsidR="00D97CBA" w:rsidRPr="00DF48C3" w14:paraId="57C8BD90" w14:textId="77777777" w:rsidTr="0040466F">
        <w:tc>
          <w:tcPr>
            <w:tcW w:w="9639" w:type="dxa"/>
            <w:tcMar>
              <w:top w:w="28" w:type="dxa"/>
              <w:bottom w:w="57" w:type="dxa"/>
            </w:tcMar>
          </w:tcPr>
          <w:p w14:paraId="66082C84" w14:textId="1F5EA101" w:rsidR="00AB027F" w:rsidRPr="00DF48C3" w:rsidRDefault="00DF48C3" w:rsidP="00AB027F">
            <w:pPr>
              <w:ind w:right="-110"/>
              <w:rPr>
                <w:rFonts w:ascii="Verdana" w:hAnsi="Verdana"/>
                <w:sz w:val="14"/>
                <w:szCs w:val="14"/>
                <w:lang w:val="en-US"/>
              </w:rPr>
            </w:pPr>
            <w:r>
              <w:rPr>
                <w:rFonts w:ascii="Verdana" w:hAnsi="Verdana"/>
                <w:sz w:val="14"/>
                <w:szCs w:val="14"/>
                <w:lang w:val="en-US"/>
              </w:rPr>
              <w:t>Department or school where the research has been carried out</w:t>
            </w:r>
          </w:p>
          <w:p w14:paraId="241DB056" w14:textId="77777777" w:rsidR="00D97CBA" w:rsidRPr="00DF48C3" w:rsidRDefault="00D97CBA" w:rsidP="0040466F">
            <w:pPr>
              <w:ind w:right="-110"/>
              <w:rPr>
                <w:rFonts w:ascii="Verdana" w:hAnsi="Verdana"/>
                <w:sz w:val="4"/>
                <w:szCs w:val="4"/>
                <w:lang w:val="en-US"/>
              </w:rPr>
            </w:pPr>
          </w:p>
          <w:p w14:paraId="220292DC" w14:textId="77777777" w:rsidR="00D97CBA" w:rsidRDefault="00D97CBA" w:rsidP="0040466F">
            <w:pPr>
              <w:ind w:right="-110"/>
              <w:rPr>
                <w:rFonts w:ascii="Verdana" w:hAnsi="Verdana"/>
                <w:sz w:val="14"/>
                <w:szCs w:val="14"/>
                <w:lang w:val="fi-FI"/>
              </w:rPr>
            </w:pP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  <w:tr w:rsidR="00915BF7" w:rsidRPr="00AB027F" w14:paraId="6295A278" w14:textId="77777777" w:rsidTr="00915BF7"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bottom w:w="57" w:type="dxa"/>
            </w:tcMar>
          </w:tcPr>
          <w:p w14:paraId="0667D13E" w14:textId="10BF0B14" w:rsidR="00915BF7" w:rsidRPr="00BC7958" w:rsidRDefault="00DF48C3" w:rsidP="005240D3">
            <w:pPr>
              <w:ind w:right="-110"/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Supervisors of the research</w:t>
            </w:r>
          </w:p>
          <w:p w14:paraId="5B1966A1" w14:textId="77777777" w:rsidR="00AB027F" w:rsidRPr="00793993" w:rsidRDefault="00AB027F" w:rsidP="00AB027F">
            <w:pPr>
              <w:ind w:right="-110"/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5285658D" w14:textId="57D499D0" w:rsidR="00915BF7" w:rsidRDefault="00AB027F" w:rsidP="00AB027F">
            <w:pPr>
              <w:ind w:right="-110"/>
              <w:rPr>
                <w:rFonts w:ascii="Verdana" w:hAnsi="Verdana"/>
                <w:sz w:val="14"/>
                <w:szCs w:val="14"/>
                <w:lang w:val="fi-FI"/>
              </w:rPr>
            </w:pP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>
              <w:rPr>
                <w:rFonts w:ascii="Verdana" w:hAnsi="Verdana"/>
                <w:sz w:val="16"/>
                <w:szCs w:val="16"/>
                <w:lang w:val="fi-FI"/>
              </w:rPr>
              <w:t> </w:t>
            </w:r>
            <w:r w:rsidRPr="008A4450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</w:tr>
    </w:tbl>
    <w:p w14:paraId="284113C8" w14:textId="77777777" w:rsidR="00915BF7" w:rsidRDefault="00915BF7" w:rsidP="00915BF7">
      <w:pPr>
        <w:tabs>
          <w:tab w:val="left" w:pos="5387"/>
        </w:tabs>
        <w:rPr>
          <w:rFonts w:ascii="Verdana" w:hAnsi="Verdana"/>
          <w:sz w:val="14"/>
          <w:szCs w:val="14"/>
          <w:lang w:val="fi-FI"/>
        </w:rPr>
      </w:pPr>
    </w:p>
    <w:p w14:paraId="63A09B26" w14:textId="77777777" w:rsidR="00915BF7" w:rsidRPr="000417DC" w:rsidRDefault="00915BF7" w:rsidP="00915BF7">
      <w:pPr>
        <w:tabs>
          <w:tab w:val="left" w:pos="5387"/>
        </w:tabs>
        <w:rPr>
          <w:rFonts w:ascii="Verdana" w:hAnsi="Verdana"/>
          <w:sz w:val="14"/>
          <w:szCs w:val="14"/>
          <w:lang w:val="fi-FI"/>
        </w:rPr>
      </w:pPr>
    </w:p>
    <w:p w14:paraId="236CE330" w14:textId="268F782D" w:rsidR="00915BF7" w:rsidRPr="002A33EE" w:rsidRDefault="00DF48C3" w:rsidP="00915BF7">
      <w:pPr>
        <w:outlineLvl w:val="0"/>
        <w:rPr>
          <w:rFonts w:ascii="Verdana" w:hAnsi="Verdana"/>
          <w:b/>
          <w:sz w:val="14"/>
          <w:szCs w:val="14"/>
          <w:lang w:val="fi-FI"/>
        </w:rPr>
      </w:pPr>
      <w:r>
        <w:rPr>
          <w:rFonts w:ascii="Verdana" w:hAnsi="Verdana"/>
          <w:b/>
          <w:sz w:val="14"/>
          <w:szCs w:val="14"/>
          <w:lang w:val="fi-FI"/>
        </w:rPr>
        <w:t>Student</w:t>
      </w:r>
    </w:p>
    <w:p w14:paraId="23546EDF" w14:textId="77777777" w:rsidR="00915BF7" w:rsidRPr="008E4926" w:rsidRDefault="00915BF7" w:rsidP="00915BF7">
      <w:pPr>
        <w:rPr>
          <w:rFonts w:ascii="Verdana" w:hAnsi="Verdana"/>
          <w:b/>
          <w:sz w:val="8"/>
          <w:szCs w:val="8"/>
          <w:lang w:val="fi-FI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40"/>
        <w:gridCol w:w="2520"/>
        <w:gridCol w:w="4779"/>
      </w:tblGrid>
      <w:tr w:rsidR="00915BF7" w:rsidRPr="00A82B02" w14:paraId="24F3F806" w14:textId="77777777" w:rsidTr="005240D3">
        <w:trPr>
          <w:trHeight w:hRule="exact" w:val="510"/>
        </w:trPr>
        <w:tc>
          <w:tcPr>
            <w:tcW w:w="2340" w:type="dxa"/>
            <w:shd w:val="clear" w:color="auto" w:fill="auto"/>
            <w:tcMar>
              <w:top w:w="28" w:type="dxa"/>
              <w:bottom w:w="85" w:type="dxa"/>
            </w:tcMar>
          </w:tcPr>
          <w:p w14:paraId="792E30F5" w14:textId="77777777" w:rsidR="00915BF7" w:rsidRPr="005604B3" w:rsidRDefault="00915BF7" w:rsidP="005240D3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7C191FEF" w14:textId="5C86E128" w:rsidR="00915BF7" w:rsidRDefault="00915BF7" w:rsidP="005240D3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 w:rsidRPr="008D6722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Valinta1"/>
            <w:r w:rsidRPr="008D6722">
              <w:rPr>
                <w:rFonts w:ascii="Verdana" w:hAnsi="Verdana"/>
                <w:sz w:val="16"/>
                <w:szCs w:val="16"/>
                <w:lang w:val="fi-FI"/>
              </w:rPr>
              <w:instrText xml:space="preserve"> FORMCHECKBOX </w:instrText>
            </w:r>
            <w:r w:rsidR="004578E8">
              <w:rPr>
                <w:rFonts w:ascii="Verdana" w:hAnsi="Verdana"/>
                <w:sz w:val="16"/>
                <w:szCs w:val="16"/>
                <w:lang w:val="fi-FI"/>
              </w:rPr>
            </w:r>
            <w:r w:rsidR="004578E8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8D6722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  <w:bookmarkEnd w:id="2"/>
            <w:r w:rsidRPr="008D6722">
              <w:rPr>
                <w:rFonts w:ascii="Verdana" w:hAnsi="Verdana"/>
                <w:sz w:val="14"/>
                <w:szCs w:val="14"/>
                <w:lang w:val="fi-FI"/>
              </w:rPr>
              <w:t xml:space="preserve">  </w:t>
            </w:r>
            <w:r w:rsidR="00DF48C3">
              <w:rPr>
                <w:rFonts w:ascii="Verdana" w:hAnsi="Verdana"/>
                <w:sz w:val="14"/>
                <w:szCs w:val="14"/>
                <w:lang w:val="fi-FI"/>
              </w:rPr>
              <w:t>no objections</w:t>
            </w:r>
          </w:p>
          <w:p w14:paraId="6AEB1A9E" w14:textId="77777777" w:rsidR="00915BF7" w:rsidRPr="005604B3" w:rsidRDefault="00915BF7" w:rsidP="005240D3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586916E8" w14:textId="115269DA" w:rsidR="00915BF7" w:rsidRPr="008D6722" w:rsidRDefault="00915BF7" w:rsidP="005240D3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Valinta2"/>
            <w:r>
              <w:rPr>
                <w:rFonts w:ascii="Verdana" w:hAnsi="Verdana"/>
                <w:sz w:val="16"/>
                <w:szCs w:val="16"/>
                <w:lang w:val="fi-FI"/>
              </w:rPr>
              <w:instrText xml:space="preserve"> FORMCHECKBOX </w:instrText>
            </w:r>
            <w:r w:rsidR="004578E8">
              <w:rPr>
                <w:rFonts w:ascii="Verdana" w:hAnsi="Verdana"/>
                <w:sz w:val="16"/>
                <w:szCs w:val="16"/>
                <w:lang w:val="fi-FI"/>
              </w:rPr>
            </w:r>
            <w:r w:rsidR="004578E8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  <w:bookmarkEnd w:id="3"/>
            <w:r w:rsidRPr="008D6722">
              <w:rPr>
                <w:rFonts w:ascii="Verdana" w:hAnsi="Verdana"/>
                <w:sz w:val="14"/>
                <w:szCs w:val="14"/>
                <w:lang w:val="fi-FI"/>
              </w:rPr>
              <w:t xml:space="preserve">  </w:t>
            </w:r>
            <w:r w:rsidR="00DF48C3">
              <w:rPr>
                <w:rFonts w:ascii="Verdana" w:hAnsi="Verdana"/>
                <w:sz w:val="14"/>
                <w:szCs w:val="14"/>
                <w:lang w:val="fi-FI"/>
              </w:rPr>
              <w:t>objections (enclosure)</w:t>
            </w:r>
          </w:p>
          <w:p w14:paraId="52A0B7B1" w14:textId="77777777" w:rsidR="00915BF7" w:rsidRPr="008D6722" w:rsidRDefault="00915BF7" w:rsidP="005240D3">
            <w:pPr>
              <w:rPr>
                <w:rFonts w:ascii="Verdana" w:hAnsi="Verdana"/>
                <w:sz w:val="16"/>
                <w:szCs w:val="16"/>
                <w:lang w:val="fi-FI"/>
              </w:rPr>
            </w:pPr>
          </w:p>
        </w:tc>
        <w:tc>
          <w:tcPr>
            <w:tcW w:w="2520" w:type="dxa"/>
            <w:shd w:val="clear" w:color="auto" w:fill="auto"/>
          </w:tcPr>
          <w:p w14:paraId="7AB3F357" w14:textId="219AD5C7" w:rsidR="00915BF7" w:rsidRDefault="00DF48C3" w:rsidP="005240D3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Date</w:t>
            </w:r>
          </w:p>
          <w:p w14:paraId="648B3BFA" w14:textId="77777777" w:rsidR="00915BF7" w:rsidRPr="005604B3" w:rsidRDefault="00915BF7" w:rsidP="005240D3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4C88CAE6" w14:textId="77777777" w:rsidR="00915BF7" w:rsidRPr="00D02907" w:rsidRDefault="00915BF7" w:rsidP="005240D3">
            <w:pPr>
              <w:rPr>
                <w:rFonts w:ascii="Verdana" w:hAnsi="Verdana"/>
                <w:sz w:val="16"/>
                <w:szCs w:val="16"/>
                <w:lang w:val="fi-FI"/>
              </w:rPr>
            </w:pP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instrText xml:space="preserve"> FORMTEXT </w:instrTex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separate"/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noProof/>
                <w:sz w:val="16"/>
                <w:szCs w:val="16"/>
                <w:lang w:val="fi-FI"/>
              </w:rPr>
              <w:t> </w:t>
            </w:r>
            <w:r w:rsidRPr="00D02907">
              <w:rPr>
                <w:rFonts w:ascii="Verdana" w:hAnsi="Verdana"/>
                <w:sz w:val="16"/>
                <w:szCs w:val="16"/>
                <w:lang w:val="fi-FI"/>
              </w:rPr>
              <w:fldChar w:fldCharType="end"/>
            </w:r>
          </w:p>
        </w:tc>
        <w:tc>
          <w:tcPr>
            <w:tcW w:w="4779" w:type="dxa"/>
            <w:shd w:val="clear" w:color="auto" w:fill="auto"/>
            <w:tcMar>
              <w:top w:w="28" w:type="dxa"/>
              <w:bottom w:w="85" w:type="dxa"/>
            </w:tcMar>
          </w:tcPr>
          <w:p w14:paraId="36DCB4AB" w14:textId="6BA60A1D" w:rsidR="00915BF7" w:rsidRPr="00BC7958" w:rsidRDefault="00DF48C3" w:rsidP="005240D3">
            <w:pPr>
              <w:rPr>
                <w:rFonts w:ascii="Verdana" w:hAnsi="Verdana"/>
                <w:sz w:val="14"/>
                <w:szCs w:val="14"/>
                <w:lang w:val="fi-FI"/>
              </w:rPr>
            </w:pPr>
            <w:r>
              <w:rPr>
                <w:rFonts w:ascii="Verdana" w:hAnsi="Verdana"/>
                <w:sz w:val="14"/>
                <w:szCs w:val="14"/>
                <w:lang w:val="fi-FI"/>
              </w:rPr>
              <w:t>Signature</w:t>
            </w:r>
          </w:p>
          <w:p w14:paraId="4C0BD92A" w14:textId="77777777" w:rsidR="00915BF7" w:rsidRPr="00793993" w:rsidRDefault="00915BF7" w:rsidP="005240D3">
            <w:pPr>
              <w:rPr>
                <w:rFonts w:ascii="Verdana" w:hAnsi="Verdana"/>
                <w:sz w:val="4"/>
                <w:szCs w:val="4"/>
                <w:lang w:val="fi-FI"/>
              </w:rPr>
            </w:pPr>
          </w:p>
          <w:p w14:paraId="7D970050" w14:textId="77777777" w:rsidR="00915BF7" w:rsidRPr="00D02907" w:rsidRDefault="00915BF7" w:rsidP="005240D3">
            <w:pPr>
              <w:rPr>
                <w:rFonts w:ascii="Verdana" w:hAnsi="Verdana"/>
                <w:sz w:val="16"/>
                <w:szCs w:val="16"/>
                <w:lang w:val="fi-FI"/>
              </w:rPr>
            </w:pPr>
          </w:p>
        </w:tc>
      </w:tr>
    </w:tbl>
    <w:p w14:paraId="6DF0880C" w14:textId="341068AD" w:rsidR="00D97CBA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748C7A27" w14:textId="77777777" w:rsidR="00E21C04" w:rsidRDefault="00E21C04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</w:p>
    <w:p w14:paraId="122A323C" w14:textId="559A40CD" w:rsidR="00D97CBA" w:rsidRPr="00DF48C3" w:rsidRDefault="00DF48C3" w:rsidP="00E21C04">
      <w:pPr>
        <w:ind w:right="-82"/>
        <w:outlineLvl w:val="0"/>
        <w:rPr>
          <w:rFonts w:ascii="Verdana" w:hAnsi="Verdana"/>
          <w:sz w:val="16"/>
          <w:szCs w:val="16"/>
          <w:lang w:val="en-US"/>
        </w:rPr>
      </w:pPr>
      <w:r w:rsidRPr="00E21C04">
        <w:rPr>
          <w:rFonts w:ascii="Verdana" w:hAnsi="Verdana"/>
          <w:b/>
          <w:sz w:val="16"/>
          <w:szCs w:val="16"/>
          <w:lang w:val="en-US"/>
        </w:rPr>
        <w:t>The student send</w:t>
      </w:r>
      <w:r w:rsidR="00E21C04" w:rsidRPr="00E21C04">
        <w:rPr>
          <w:rFonts w:ascii="Verdana" w:hAnsi="Verdana"/>
          <w:b/>
          <w:sz w:val="16"/>
          <w:szCs w:val="16"/>
          <w:lang w:val="en-US"/>
        </w:rPr>
        <w:t>s</w:t>
      </w:r>
      <w:r w:rsidRPr="00E21C04">
        <w:rPr>
          <w:rFonts w:ascii="Verdana" w:hAnsi="Verdana"/>
          <w:b/>
          <w:sz w:val="16"/>
          <w:szCs w:val="16"/>
          <w:lang w:val="en-US"/>
        </w:rPr>
        <w:t xml:space="preserve"> the </w:t>
      </w:r>
      <w:r w:rsidR="00E21C04" w:rsidRPr="00E21C04">
        <w:rPr>
          <w:rFonts w:ascii="Verdana" w:hAnsi="Verdana"/>
          <w:b/>
          <w:sz w:val="16"/>
          <w:szCs w:val="16"/>
          <w:lang w:val="en-US"/>
        </w:rPr>
        <w:t xml:space="preserve">doctoral thesis manuscript </w:t>
      </w:r>
      <w:r w:rsidRPr="00E21C04">
        <w:rPr>
          <w:rFonts w:ascii="Verdana" w:hAnsi="Verdana"/>
          <w:b/>
          <w:sz w:val="16"/>
          <w:szCs w:val="16"/>
          <w:lang w:val="en-US"/>
        </w:rPr>
        <w:t xml:space="preserve">electronically to the </w:t>
      </w:r>
      <w:r w:rsidR="00E21C04" w:rsidRPr="00E21C04">
        <w:rPr>
          <w:rFonts w:ascii="Verdana" w:hAnsi="Verdana"/>
          <w:b/>
          <w:sz w:val="16"/>
          <w:szCs w:val="16"/>
          <w:lang w:val="en-US"/>
        </w:rPr>
        <w:t xml:space="preserve">Faculty. </w:t>
      </w:r>
      <w:r w:rsidR="00E21C04">
        <w:rPr>
          <w:rFonts w:ascii="Verdana" w:hAnsi="Verdana"/>
          <w:b/>
          <w:sz w:val="16"/>
          <w:szCs w:val="16"/>
          <w:lang w:val="en-US"/>
        </w:rPr>
        <w:t>P</w:t>
      </w:r>
      <w:r w:rsidR="00E21C04" w:rsidRPr="00E21C04">
        <w:rPr>
          <w:rFonts w:ascii="Verdana" w:hAnsi="Verdana"/>
          <w:b/>
          <w:sz w:val="16"/>
          <w:szCs w:val="16"/>
          <w:lang w:val="en-US"/>
        </w:rPr>
        <w:t xml:space="preserve">lease </w:t>
      </w:r>
      <w:r w:rsidR="00E21C04">
        <w:rPr>
          <w:rFonts w:ascii="Verdana" w:hAnsi="Verdana"/>
          <w:b/>
          <w:sz w:val="16"/>
          <w:szCs w:val="16"/>
          <w:lang w:val="en-US"/>
        </w:rPr>
        <w:t>find</w:t>
      </w:r>
      <w:r w:rsidR="00E21C04" w:rsidRPr="00E21C04">
        <w:rPr>
          <w:rFonts w:ascii="Verdana" w:hAnsi="Verdana"/>
          <w:b/>
          <w:sz w:val="16"/>
          <w:szCs w:val="16"/>
          <w:lang w:val="en-US"/>
        </w:rPr>
        <w:t xml:space="preserve"> the contact persons below.</w:t>
      </w:r>
    </w:p>
    <w:p w14:paraId="10802218" w14:textId="017E0697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5ACF8122" w14:textId="702BCA37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5AF98788" w14:textId="38DF7709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6FE66FD4" w14:textId="145A11BE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5E675DFE" w14:textId="75BB7EF7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3502AEE2" w14:textId="61BBC0C7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7ADF7EA3" w14:textId="1EF83057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4A51839F" w14:textId="502D7B45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7BDEDE1B" w14:textId="0BD1F984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115DF0CF" w14:textId="30A7B874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2D5BFBEE" w14:textId="01A9C348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398FAD3B" w14:textId="1A09DCCA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6EB84DBC" w14:textId="7F8AADED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063F4ACC" w14:textId="4A23D405" w:rsidR="0033351E" w:rsidRPr="00E21C04" w:rsidRDefault="0033351E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5B89A96B" w14:textId="13C0B1CA" w:rsidR="0033351E" w:rsidRPr="00E21C04" w:rsidRDefault="0033351E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627151D8" w14:textId="46F902B5" w:rsidR="0033351E" w:rsidRPr="00E21C04" w:rsidRDefault="0033351E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59E9B397" w14:textId="5234227C" w:rsidR="0033351E" w:rsidRPr="00E21C04" w:rsidRDefault="0033351E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58421D35" w14:textId="040AE904" w:rsidR="0033351E" w:rsidRPr="00E21C04" w:rsidRDefault="0033351E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3199DE86" w14:textId="5166D95A" w:rsidR="0033351E" w:rsidRPr="00E21C04" w:rsidRDefault="0033351E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71AD40E3" w14:textId="43E8AB60" w:rsidR="0033351E" w:rsidRPr="00E21C04" w:rsidRDefault="0033351E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50035C03" w14:textId="77777777" w:rsidR="0033351E" w:rsidRPr="00E21C04" w:rsidRDefault="0033351E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42E64A72" w14:textId="5C333B11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346DE1C1" w14:textId="2496E273" w:rsidR="00D97CBA" w:rsidRPr="00E21C04" w:rsidRDefault="00D97CBA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4B7A1145" w14:textId="3442B791" w:rsidR="00734725" w:rsidRPr="00E21C04" w:rsidRDefault="00734725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7E890851" w14:textId="77777777" w:rsidR="00734725" w:rsidRPr="00E21C04" w:rsidRDefault="00734725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en-US"/>
        </w:rPr>
      </w:pPr>
    </w:p>
    <w:p w14:paraId="358F5ECF" w14:textId="29B96600" w:rsidR="005842F8" w:rsidRPr="002134BC" w:rsidRDefault="004578E8" w:rsidP="00F75F42">
      <w:pPr>
        <w:tabs>
          <w:tab w:val="left" w:pos="5387"/>
        </w:tabs>
        <w:ind w:right="-143"/>
        <w:jc w:val="both"/>
        <w:rPr>
          <w:rFonts w:ascii="Verdana" w:hAnsi="Verdana"/>
          <w:sz w:val="16"/>
          <w:szCs w:val="16"/>
          <w:lang w:val="fi-FI"/>
        </w:rPr>
      </w:pPr>
      <w:r>
        <w:rPr>
          <w:rFonts w:ascii="Verdana" w:hAnsi="Verdana"/>
          <w:noProof/>
          <w:sz w:val="16"/>
          <w:szCs w:val="16"/>
          <w:lang w:val="fi-FI"/>
        </w:rPr>
        <w:drawing>
          <wp:inline distT="0" distB="0" distL="0" distR="0" wp14:anchorId="014F0D81" wp14:editId="2AE4E1DB">
            <wp:extent cx="6200775" cy="104775"/>
            <wp:effectExtent l="0" t="0" r="0" b="0"/>
            <wp:docPr id="2" name="Kuv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842F8" w:rsidRPr="002134BC" w:rsidSect="00A12BD0">
      <w:headerReference w:type="default" r:id="rId10"/>
      <w:footerReference w:type="default" r:id="rId11"/>
      <w:pgSz w:w="11906" w:h="16838" w:code="9"/>
      <w:pgMar w:top="567" w:right="849" w:bottom="28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AA5FA6" w14:textId="77777777" w:rsidR="00627CEE" w:rsidRDefault="00627CEE">
      <w:r>
        <w:separator/>
      </w:r>
    </w:p>
  </w:endnote>
  <w:endnote w:type="continuationSeparator" w:id="0">
    <w:p w14:paraId="6FF26F2E" w14:textId="77777777" w:rsidR="00627CEE" w:rsidRDefault="00627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42872D" w14:textId="6312011B" w:rsidR="00DC37A0" w:rsidRPr="00E21C04" w:rsidRDefault="00E21C04" w:rsidP="00DC37A0">
    <w:pPr>
      <w:pStyle w:val="Alatunniste"/>
      <w:tabs>
        <w:tab w:val="clear" w:pos="4819"/>
        <w:tab w:val="clear" w:pos="9638"/>
        <w:tab w:val="right" w:pos="9639"/>
      </w:tabs>
      <w:rPr>
        <w:rFonts w:ascii="Verdana" w:hAnsi="Verdana"/>
        <w:b/>
        <w:sz w:val="14"/>
        <w:szCs w:val="14"/>
        <w:lang w:val="en-US"/>
      </w:rPr>
    </w:pPr>
    <w:r w:rsidRPr="00E21C04">
      <w:rPr>
        <w:rFonts w:ascii="Verdana" w:hAnsi="Verdana"/>
        <w:b/>
        <w:sz w:val="14"/>
        <w:szCs w:val="14"/>
        <w:lang w:val="en-US"/>
      </w:rPr>
      <w:t>Please return the form to:</w:t>
    </w:r>
  </w:p>
  <w:p w14:paraId="0F48994D" w14:textId="77777777" w:rsidR="00DC37A0" w:rsidRPr="00E21C04" w:rsidRDefault="00DC37A0" w:rsidP="00DC37A0">
    <w:pPr>
      <w:pStyle w:val="Alatunniste"/>
      <w:tabs>
        <w:tab w:val="clear" w:pos="4819"/>
        <w:tab w:val="clear" w:pos="9638"/>
        <w:tab w:val="left" w:pos="5670"/>
        <w:tab w:val="left" w:pos="6379"/>
      </w:tabs>
      <w:rPr>
        <w:rFonts w:ascii="Verdana" w:hAnsi="Verdana"/>
        <w:b/>
        <w:sz w:val="14"/>
        <w:szCs w:val="14"/>
        <w:lang w:val="en-US"/>
      </w:rPr>
    </w:pPr>
  </w:p>
  <w:p w14:paraId="6F2DCB2E" w14:textId="23057099" w:rsidR="00DC37A0" w:rsidRPr="00E21C04" w:rsidRDefault="00E21C04" w:rsidP="00DC37A0">
    <w:pPr>
      <w:pStyle w:val="Alatunniste"/>
      <w:tabs>
        <w:tab w:val="clear" w:pos="4819"/>
        <w:tab w:val="clear" w:pos="9638"/>
        <w:tab w:val="left" w:pos="5670"/>
        <w:tab w:val="left" w:pos="6379"/>
      </w:tabs>
      <w:rPr>
        <w:rFonts w:ascii="Verdana" w:hAnsi="Verdana"/>
        <w:b/>
        <w:sz w:val="14"/>
        <w:szCs w:val="14"/>
        <w:lang w:val="en-US"/>
      </w:rPr>
    </w:pPr>
    <w:r w:rsidRPr="00E21C04">
      <w:rPr>
        <w:rFonts w:ascii="Verdana" w:hAnsi="Verdana"/>
        <w:b/>
        <w:sz w:val="14"/>
        <w:szCs w:val="14"/>
        <w:lang w:val="en-US"/>
      </w:rPr>
      <w:t>Faculty of Science and Forestry</w:t>
    </w:r>
  </w:p>
  <w:p w14:paraId="4AD883FE" w14:textId="77777777" w:rsidR="00DC37A0" w:rsidRPr="00E21C04" w:rsidRDefault="00DC37A0" w:rsidP="00DC37A0">
    <w:pPr>
      <w:pStyle w:val="Alatunniste"/>
      <w:tabs>
        <w:tab w:val="clear" w:pos="4819"/>
        <w:tab w:val="clear" w:pos="9638"/>
        <w:tab w:val="left" w:pos="5670"/>
        <w:tab w:val="left" w:pos="6379"/>
      </w:tabs>
      <w:rPr>
        <w:rFonts w:ascii="Verdana" w:hAnsi="Verdana"/>
        <w:b/>
        <w:sz w:val="14"/>
        <w:szCs w:val="14"/>
        <w:lang w:val="en-US"/>
      </w:rPr>
    </w:pPr>
  </w:p>
  <w:p w14:paraId="6F4C90D8" w14:textId="17DE2659" w:rsidR="00DC37A0" w:rsidRPr="00E21C04" w:rsidRDefault="00DC37A0" w:rsidP="00636BB7">
    <w:pPr>
      <w:pStyle w:val="Alatunniste"/>
      <w:tabs>
        <w:tab w:val="clear" w:pos="4819"/>
        <w:tab w:val="clear" w:pos="9638"/>
        <w:tab w:val="left" w:pos="3261"/>
      </w:tabs>
      <w:rPr>
        <w:rFonts w:ascii="Verdana" w:hAnsi="Verdana"/>
        <w:b/>
        <w:sz w:val="14"/>
        <w:szCs w:val="14"/>
        <w:lang w:val="en-US"/>
      </w:rPr>
    </w:pPr>
    <w:r w:rsidRPr="00E21C04">
      <w:rPr>
        <w:rFonts w:ascii="Verdana" w:hAnsi="Verdana"/>
        <w:b/>
        <w:sz w:val="14"/>
        <w:szCs w:val="14"/>
        <w:lang w:val="en-US"/>
      </w:rPr>
      <w:t>Kuopio</w:t>
    </w:r>
    <w:r w:rsidR="00E21C04">
      <w:rPr>
        <w:rFonts w:ascii="Verdana" w:hAnsi="Verdana"/>
        <w:b/>
        <w:sz w:val="14"/>
        <w:szCs w:val="14"/>
        <w:lang w:val="en-US"/>
      </w:rPr>
      <w:t xml:space="preserve"> Campus</w:t>
    </w:r>
  </w:p>
  <w:p w14:paraId="429C17B3" w14:textId="200C8823" w:rsidR="00E21C04" w:rsidRPr="00A24B5A" w:rsidRDefault="003628E3" w:rsidP="00E21C04">
    <w:pPr>
      <w:pStyle w:val="Alatunniste"/>
      <w:tabs>
        <w:tab w:val="clear" w:pos="4819"/>
        <w:tab w:val="clear" w:pos="9638"/>
        <w:tab w:val="left" w:pos="3261"/>
      </w:tabs>
      <w:rPr>
        <w:rFonts w:ascii="Verdana" w:hAnsi="Verdana"/>
        <w:sz w:val="14"/>
        <w:szCs w:val="14"/>
        <w:lang w:val="en-US"/>
      </w:rPr>
    </w:pPr>
    <w:r>
      <w:rPr>
        <w:rFonts w:ascii="Verdana" w:hAnsi="Verdana"/>
        <w:sz w:val="14"/>
        <w:szCs w:val="14"/>
        <w:lang w:val="en-US"/>
      </w:rPr>
      <w:t>Executive Assistant</w:t>
    </w:r>
    <w:r w:rsidR="00E21C04">
      <w:rPr>
        <w:rFonts w:ascii="Verdana" w:hAnsi="Verdana"/>
        <w:sz w:val="14"/>
        <w:szCs w:val="14"/>
        <w:lang w:val="en-US"/>
      </w:rPr>
      <w:t xml:space="preserve"> Satu Turunen</w:t>
    </w:r>
  </w:p>
  <w:p w14:paraId="242C4D10" w14:textId="77777777" w:rsidR="003628E3" w:rsidRDefault="00E21C04" w:rsidP="00E21C04">
    <w:pPr>
      <w:pStyle w:val="Alatunniste"/>
      <w:tabs>
        <w:tab w:val="clear" w:pos="4819"/>
        <w:tab w:val="clear" w:pos="9638"/>
        <w:tab w:val="left" w:pos="3261"/>
      </w:tabs>
      <w:rPr>
        <w:rFonts w:ascii="Verdana" w:hAnsi="Verdana"/>
        <w:sz w:val="14"/>
        <w:szCs w:val="14"/>
        <w:lang w:val="en-US"/>
      </w:rPr>
    </w:pPr>
    <w:r w:rsidRPr="00E21C04">
      <w:rPr>
        <w:rFonts w:ascii="Verdana" w:hAnsi="Verdana"/>
        <w:sz w:val="14"/>
        <w:szCs w:val="14"/>
        <w:lang w:val="en-US"/>
      </w:rPr>
      <w:t>P.O.Box 1627, 70211 Kuopio, Finland</w:t>
    </w:r>
  </w:p>
  <w:p w14:paraId="1104462A" w14:textId="3F39B6F3" w:rsidR="00E21C04" w:rsidRPr="00EF3778" w:rsidRDefault="00E21C04" w:rsidP="00E21C04">
    <w:pPr>
      <w:pStyle w:val="Alatunniste"/>
      <w:tabs>
        <w:tab w:val="clear" w:pos="4819"/>
        <w:tab w:val="clear" w:pos="9638"/>
        <w:tab w:val="left" w:pos="3261"/>
      </w:tabs>
      <w:rPr>
        <w:rFonts w:ascii="Verdana" w:hAnsi="Verdana"/>
        <w:sz w:val="14"/>
        <w:szCs w:val="14"/>
        <w:lang w:val="en-US"/>
      </w:rPr>
    </w:pPr>
    <w:r>
      <w:rPr>
        <w:rFonts w:ascii="Verdana" w:hAnsi="Verdana"/>
        <w:sz w:val="14"/>
        <w:szCs w:val="14"/>
        <w:lang w:val="en-US"/>
      </w:rPr>
      <w:t>Room: Snellmania 2145/1</w:t>
    </w:r>
  </w:p>
  <w:p w14:paraId="6C047D37" w14:textId="2684E689" w:rsidR="00E21C04" w:rsidRPr="00EF3778" w:rsidRDefault="00E21C04" w:rsidP="00E21C04">
    <w:pPr>
      <w:pStyle w:val="Alatunniste"/>
      <w:tabs>
        <w:tab w:val="clear" w:pos="4819"/>
        <w:tab w:val="clear" w:pos="9638"/>
        <w:tab w:val="left" w:pos="3261"/>
      </w:tabs>
      <w:rPr>
        <w:rFonts w:ascii="Verdana" w:hAnsi="Verdana"/>
        <w:sz w:val="14"/>
        <w:szCs w:val="14"/>
        <w:lang w:val="en-US"/>
      </w:rPr>
    </w:pPr>
    <w:r>
      <w:rPr>
        <w:rFonts w:ascii="Verdana" w:hAnsi="Verdana"/>
        <w:sz w:val="14"/>
        <w:szCs w:val="14"/>
        <w:lang w:val="en-US"/>
      </w:rPr>
      <w:t>Tel</w:t>
    </w:r>
    <w:r w:rsidRPr="00EF3778">
      <w:rPr>
        <w:rFonts w:ascii="Verdana" w:hAnsi="Verdana"/>
        <w:sz w:val="14"/>
        <w:szCs w:val="14"/>
        <w:lang w:val="en-US"/>
      </w:rPr>
      <w:t xml:space="preserve">. </w:t>
    </w:r>
    <w:r>
      <w:rPr>
        <w:rFonts w:ascii="Verdana" w:hAnsi="Verdana" w:cs="Arial"/>
        <w:sz w:val="14"/>
        <w:szCs w:val="14"/>
        <w:lang w:val="en-US"/>
      </w:rPr>
      <w:t>040 355 3698</w:t>
    </w:r>
  </w:p>
  <w:p w14:paraId="3A464A3C" w14:textId="1581DFE5" w:rsidR="00447434" w:rsidRPr="00DC37A0" w:rsidRDefault="00E21C04" w:rsidP="00E21C04">
    <w:pPr>
      <w:pStyle w:val="Alatunniste"/>
      <w:tabs>
        <w:tab w:val="clear" w:pos="4819"/>
        <w:tab w:val="left" w:pos="3261"/>
      </w:tabs>
      <w:rPr>
        <w:szCs w:val="18"/>
        <w:lang w:val="sv-SE"/>
      </w:rPr>
    </w:pPr>
    <w:r>
      <w:rPr>
        <w:rFonts w:ascii="Verdana" w:hAnsi="Verdana"/>
        <w:sz w:val="14"/>
        <w:szCs w:val="14"/>
        <w:lang w:val="sv-FI"/>
      </w:rPr>
      <w:t>satu.turunen</w:t>
    </w:r>
    <w:r w:rsidR="003628E3">
      <w:rPr>
        <w:rFonts w:ascii="Verdana" w:hAnsi="Verdana"/>
        <w:sz w:val="14"/>
        <w:szCs w:val="14"/>
        <w:lang w:val="sv-FI"/>
      </w:rPr>
      <w:t>(at)</w:t>
    </w:r>
    <w:r w:rsidRPr="00C00117">
      <w:rPr>
        <w:rFonts w:ascii="Verdana" w:hAnsi="Verdana"/>
        <w:sz w:val="14"/>
        <w:szCs w:val="14"/>
        <w:lang w:val="sv-FI"/>
      </w:rPr>
      <w:t>uef.fi</w:t>
    </w:r>
    <w:r w:rsidR="00DC37A0" w:rsidRPr="008138BA">
      <w:rPr>
        <w:rFonts w:ascii="Verdana" w:hAnsi="Verdana"/>
        <w:sz w:val="14"/>
        <w:szCs w:val="14"/>
        <w:lang w:val="sv-SE"/>
      </w:rPr>
      <w:tab/>
    </w:r>
    <w:r w:rsidR="003628E3">
      <w:rPr>
        <w:rFonts w:ascii="Verdana" w:hAnsi="Verdana"/>
        <w:sz w:val="14"/>
        <w:szCs w:val="14"/>
        <w:lang w:val="sv-SE"/>
      </w:rPr>
      <w:tab/>
      <w:t>16.5.2019</w:t>
    </w:r>
    <w:r w:rsidR="00DC37A0" w:rsidRPr="00636BB7">
      <w:rPr>
        <w:rFonts w:ascii="Verdana" w:hAnsi="Verdana"/>
        <w:sz w:val="14"/>
        <w:szCs w:val="14"/>
        <w:lang w:val="sv-SE"/>
      </w:rPr>
      <w:t xml:space="preserve"> ALN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EEAB40" w14:textId="77777777" w:rsidR="00627CEE" w:rsidRDefault="00627CEE">
      <w:r>
        <w:separator/>
      </w:r>
    </w:p>
  </w:footnote>
  <w:footnote w:type="continuationSeparator" w:id="0">
    <w:p w14:paraId="760A9838" w14:textId="77777777" w:rsidR="00627CEE" w:rsidRDefault="00627C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A57079" w14:textId="6ED6DDD3" w:rsidR="00E41394" w:rsidRPr="00084B41" w:rsidRDefault="004578E8" w:rsidP="00274FB1">
    <w:pPr>
      <w:pStyle w:val="Yltunniste"/>
      <w:tabs>
        <w:tab w:val="clear" w:pos="4819"/>
        <w:tab w:val="clear" w:pos="9638"/>
        <w:tab w:val="left" w:pos="5387"/>
        <w:tab w:val="right" w:pos="9639"/>
      </w:tabs>
      <w:rPr>
        <w:rFonts w:ascii="Verdana" w:hAnsi="Verdana" w:cs="Helvetica"/>
        <w:b/>
        <w:sz w:val="16"/>
        <w:szCs w:val="16"/>
        <w:lang w:val="en-US"/>
      </w:rPr>
    </w:pPr>
    <w:r>
      <w:rPr>
        <w:noProof/>
        <w:sz w:val="16"/>
        <w:szCs w:val="16"/>
        <w:lang w:val="fi-FI"/>
      </w:rPr>
      <w:drawing>
        <wp:anchor distT="0" distB="0" distL="114300" distR="114300" simplePos="0" relativeHeight="251657728" behindDoc="1" locked="0" layoutInCell="1" allowOverlap="1" wp14:anchorId="0C338C99" wp14:editId="42EF3BD3">
          <wp:simplePos x="0" y="0"/>
          <wp:positionH relativeFrom="column">
            <wp:posOffset>5715</wp:posOffset>
          </wp:positionH>
          <wp:positionV relativeFrom="paragraph">
            <wp:posOffset>0</wp:posOffset>
          </wp:positionV>
          <wp:extent cx="1633855" cy="524510"/>
          <wp:effectExtent l="0" t="0" r="0" b="0"/>
          <wp:wrapNone/>
          <wp:docPr id="13" name="Kuva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385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41394" w:rsidRPr="00084B41">
      <w:rPr>
        <w:sz w:val="16"/>
        <w:szCs w:val="16"/>
        <w:lang w:val="en-US"/>
      </w:rPr>
      <w:tab/>
    </w:r>
    <w:r w:rsidR="00084B41" w:rsidRPr="00084B41">
      <w:rPr>
        <w:rFonts w:ascii="Verdana" w:hAnsi="Verdana" w:cs="Helvetica"/>
        <w:b/>
        <w:sz w:val="16"/>
        <w:szCs w:val="16"/>
        <w:lang w:val="en-US"/>
      </w:rPr>
      <w:t>Proposal for preliminary examiners</w:t>
    </w:r>
    <w:r w:rsidR="00246F1D" w:rsidRPr="00084B41">
      <w:rPr>
        <w:rFonts w:ascii="Verdana" w:hAnsi="Verdana" w:cs="Helvetica"/>
        <w:b/>
        <w:sz w:val="16"/>
        <w:szCs w:val="16"/>
        <w:lang w:val="en-US"/>
      </w:rPr>
      <w:t>/</w:t>
    </w:r>
    <w:r w:rsidR="00E41394" w:rsidRPr="00084B41">
      <w:rPr>
        <w:rFonts w:ascii="Verdana" w:hAnsi="Verdana" w:cs="Helvetica"/>
        <w:b/>
        <w:sz w:val="16"/>
        <w:szCs w:val="16"/>
        <w:lang w:val="en-US"/>
      </w:rPr>
      <w:tab/>
    </w:r>
    <w:r w:rsidR="00084B41">
      <w:rPr>
        <w:rFonts w:ascii="Verdana" w:hAnsi="Verdana" w:cs="Helvetica"/>
        <w:sz w:val="16"/>
        <w:szCs w:val="16"/>
        <w:lang w:val="en-US"/>
      </w:rPr>
      <w:t>Page</w:t>
    </w:r>
    <w:r w:rsidR="00E60119" w:rsidRPr="00084B41">
      <w:rPr>
        <w:rFonts w:ascii="Verdana" w:hAnsi="Verdana" w:cs="Helvetica"/>
        <w:sz w:val="16"/>
        <w:szCs w:val="16"/>
        <w:lang w:val="en-US"/>
      </w:rPr>
      <w:t xml:space="preserve"> 1</w:t>
    </w:r>
    <w:r w:rsidR="00E41394" w:rsidRPr="00084B41">
      <w:rPr>
        <w:rFonts w:ascii="Verdana" w:hAnsi="Verdana" w:cs="Helvetica"/>
        <w:sz w:val="16"/>
        <w:szCs w:val="16"/>
        <w:lang w:val="en-US"/>
      </w:rPr>
      <w:t>(2)</w:t>
    </w:r>
  </w:p>
  <w:p w14:paraId="70135304" w14:textId="721A7CA9" w:rsidR="00E41394" w:rsidRPr="00084B41" w:rsidRDefault="00E41394" w:rsidP="00274FB1">
    <w:pPr>
      <w:pStyle w:val="Yltunniste"/>
      <w:tabs>
        <w:tab w:val="clear" w:pos="4819"/>
        <w:tab w:val="clear" w:pos="9638"/>
        <w:tab w:val="left" w:pos="5387"/>
      </w:tabs>
      <w:rPr>
        <w:rFonts w:ascii="Verdana" w:hAnsi="Verdana" w:cs="Helvetica"/>
        <w:sz w:val="16"/>
        <w:szCs w:val="16"/>
        <w:lang w:val="fi-FI"/>
      </w:rPr>
    </w:pPr>
    <w:r w:rsidRPr="00084B41">
      <w:rPr>
        <w:rFonts w:ascii="Verdana" w:hAnsi="Verdana" w:cs="Helvetica"/>
        <w:b/>
        <w:sz w:val="16"/>
        <w:szCs w:val="16"/>
        <w:lang w:val="en-US"/>
      </w:rPr>
      <w:tab/>
    </w:r>
    <w:r w:rsidR="00084B41" w:rsidRPr="00084B41">
      <w:rPr>
        <w:rFonts w:ascii="Verdana" w:hAnsi="Verdana" w:cs="Helvetica"/>
        <w:b/>
        <w:sz w:val="16"/>
        <w:szCs w:val="16"/>
        <w:lang w:val="fi-FI"/>
      </w:rPr>
      <w:t>Printing permission</w:t>
    </w:r>
  </w:p>
  <w:p w14:paraId="3064C2D4" w14:textId="77777777" w:rsidR="00E41394" w:rsidRPr="00084B41" w:rsidRDefault="00E41394" w:rsidP="00274FB1">
    <w:pPr>
      <w:pStyle w:val="Yltunniste"/>
      <w:tabs>
        <w:tab w:val="clear" w:pos="4819"/>
        <w:tab w:val="clear" w:pos="9638"/>
        <w:tab w:val="left" w:pos="5387"/>
      </w:tabs>
      <w:rPr>
        <w:rFonts w:ascii="Verdana" w:hAnsi="Verdana" w:cs="Helvetica"/>
        <w:sz w:val="16"/>
        <w:szCs w:val="16"/>
        <w:lang w:val="fi-FI"/>
      </w:rPr>
    </w:pPr>
  </w:p>
  <w:p w14:paraId="24931AF4" w14:textId="77777777" w:rsidR="00E41394" w:rsidRPr="00084B41" w:rsidRDefault="00E41394" w:rsidP="00274FB1">
    <w:pPr>
      <w:pStyle w:val="Yltunniste"/>
      <w:tabs>
        <w:tab w:val="clear" w:pos="4819"/>
        <w:tab w:val="clear" w:pos="9638"/>
        <w:tab w:val="left" w:pos="5387"/>
      </w:tabs>
      <w:rPr>
        <w:rFonts w:ascii="Verdana" w:hAnsi="Verdana" w:cs="Helvetica"/>
        <w:sz w:val="16"/>
        <w:szCs w:val="16"/>
        <w:lang w:val="fi-FI"/>
      </w:rPr>
    </w:pPr>
  </w:p>
  <w:p w14:paraId="3A7DD79C" w14:textId="77777777" w:rsidR="00E41394" w:rsidRPr="00084B41" w:rsidRDefault="00E41394" w:rsidP="00274FB1">
    <w:pPr>
      <w:tabs>
        <w:tab w:val="left" w:pos="5812"/>
      </w:tabs>
      <w:rPr>
        <w:rFonts w:ascii="Verdana" w:hAnsi="Verdana"/>
        <w:sz w:val="16"/>
        <w:szCs w:val="16"/>
        <w:lang w:val="fi-FI"/>
      </w:rPr>
    </w:pPr>
  </w:p>
  <w:p w14:paraId="08C554C4" w14:textId="745D4535" w:rsidR="00E41394" w:rsidRPr="00084B41" w:rsidRDefault="00084B41" w:rsidP="00EE4897">
    <w:pPr>
      <w:tabs>
        <w:tab w:val="left" w:pos="5387"/>
      </w:tabs>
      <w:rPr>
        <w:rFonts w:ascii="Verdana" w:hAnsi="Verdana"/>
        <w:sz w:val="16"/>
        <w:szCs w:val="16"/>
        <w:lang w:val="en-US"/>
      </w:rPr>
    </w:pPr>
    <w:r w:rsidRPr="00084B41">
      <w:rPr>
        <w:rFonts w:ascii="Verdana" w:hAnsi="Verdana"/>
        <w:sz w:val="16"/>
        <w:szCs w:val="16"/>
        <w:lang w:val="en-US"/>
      </w:rPr>
      <w:t>Faculty of Science and Forest</w:t>
    </w:r>
    <w:r w:rsidR="000C2986">
      <w:rPr>
        <w:rFonts w:ascii="Verdana" w:hAnsi="Verdana"/>
        <w:sz w:val="16"/>
        <w:szCs w:val="16"/>
        <w:lang w:val="en-US"/>
      </w:rPr>
      <w:t>r</w:t>
    </w:r>
    <w:r w:rsidRPr="00084B41">
      <w:rPr>
        <w:rFonts w:ascii="Verdana" w:hAnsi="Verdana"/>
        <w:sz w:val="16"/>
        <w:szCs w:val="16"/>
        <w:lang w:val="en-US"/>
      </w:rPr>
      <w:t>y</w:t>
    </w:r>
    <w:r w:rsidR="00E60119" w:rsidRPr="00084B41">
      <w:rPr>
        <w:rFonts w:ascii="Verdana" w:hAnsi="Verdana"/>
        <w:sz w:val="16"/>
        <w:szCs w:val="16"/>
        <w:lang w:val="en-US"/>
      </w:rPr>
      <w:tab/>
    </w:r>
    <w:r w:rsidRPr="00084B41">
      <w:rPr>
        <w:rFonts w:ascii="Verdana" w:hAnsi="Verdana"/>
        <w:sz w:val="16"/>
        <w:szCs w:val="16"/>
        <w:lang w:val="en-US"/>
      </w:rPr>
      <w:t>Received</w:t>
    </w:r>
    <w:r w:rsidR="00E60119" w:rsidRPr="00084B41">
      <w:rPr>
        <w:rFonts w:ascii="Verdana" w:hAnsi="Verdana"/>
        <w:sz w:val="16"/>
        <w:szCs w:val="16"/>
        <w:lang w:val="en-US"/>
      </w:rPr>
      <w:t xml:space="preserve"> ____/____  20___</w:t>
    </w:r>
  </w:p>
  <w:p w14:paraId="1551958F" w14:textId="1535888A" w:rsidR="00E41394" w:rsidRPr="00084B41" w:rsidRDefault="00E41394" w:rsidP="000C2986">
    <w:pPr>
      <w:tabs>
        <w:tab w:val="left" w:pos="842"/>
      </w:tabs>
      <w:rPr>
        <w:rFonts w:ascii="Verdana" w:hAnsi="Verdana"/>
        <w:sz w:val="16"/>
        <w:szCs w:val="16"/>
        <w:lang w:val="en-US"/>
      </w:rPr>
    </w:pPr>
  </w:p>
  <w:p w14:paraId="75E344D2" w14:textId="77777777" w:rsidR="00E41394" w:rsidRPr="00084B41" w:rsidRDefault="00E41394" w:rsidP="00274FB1">
    <w:pPr>
      <w:tabs>
        <w:tab w:val="left" w:pos="5387"/>
      </w:tabs>
      <w:rPr>
        <w:rFonts w:ascii="Verdana" w:hAnsi="Verdana"/>
        <w:sz w:val="16"/>
        <w:szCs w:val="16"/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3614D4" w14:textId="482AE001" w:rsidR="001E4549" w:rsidRPr="000C2986" w:rsidRDefault="004578E8" w:rsidP="00274FB1">
    <w:pPr>
      <w:pStyle w:val="Yltunniste"/>
      <w:tabs>
        <w:tab w:val="clear" w:pos="4819"/>
        <w:tab w:val="clear" w:pos="9638"/>
        <w:tab w:val="left" w:pos="5387"/>
        <w:tab w:val="right" w:pos="9639"/>
      </w:tabs>
      <w:rPr>
        <w:rFonts w:ascii="Verdana" w:hAnsi="Verdana" w:cs="Helvetica"/>
        <w:b/>
        <w:sz w:val="16"/>
        <w:szCs w:val="16"/>
        <w:lang w:val="en-US"/>
      </w:rPr>
    </w:pPr>
    <w:r>
      <w:rPr>
        <w:noProof/>
        <w:sz w:val="16"/>
        <w:szCs w:val="16"/>
        <w:lang w:val="fi-FI"/>
      </w:rPr>
      <w:drawing>
        <wp:anchor distT="0" distB="0" distL="114300" distR="114300" simplePos="0" relativeHeight="251659776" behindDoc="1" locked="0" layoutInCell="1" allowOverlap="1" wp14:anchorId="3D670BA2" wp14:editId="681D53F6">
          <wp:simplePos x="0" y="0"/>
          <wp:positionH relativeFrom="column">
            <wp:posOffset>5715</wp:posOffset>
          </wp:positionH>
          <wp:positionV relativeFrom="paragraph">
            <wp:posOffset>0</wp:posOffset>
          </wp:positionV>
          <wp:extent cx="1633855" cy="524510"/>
          <wp:effectExtent l="0" t="0" r="0" b="0"/>
          <wp:wrapNone/>
          <wp:docPr id="14" name="Kuva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385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4549" w:rsidRPr="000C2986">
      <w:rPr>
        <w:sz w:val="16"/>
        <w:szCs w:val="16"/>
        <w:lang w:val="en-US"/>
      </w:rPr>
      <w:tab/>
    </w:r>
    <w:r w:rsidR="000C2986" w:rsidRPr="00084B41">
      <w:rPr>
        <w:rFonts w:ascii="Verdana" w:hAnsi="Verdana" w:cs="Helvetica"/>
        <w:b/>
        <w:sz w:val="16"/>
        <w:szCs w:val="16"/>
        <w:lang w:val="en-US"/>
      </w:rPr>
      <w:t>Proposal for preliminary examiners/</w:t>
    </w:r>
    <w:r w:rsidR="001E4549" w:rsidRPr="000C2986">
      <w:rPr>
        <w:rFonts w:ascii="Verdana" w:hAnsi="Verdana" w:cs="Helvetica"/>
        <w:b/>
        <w:sz w:val="16"/>
        <w:szCs w:val="16"/>
        <w:lang w:val="en-US"/>
      </w:rPr>
      <w:tab/>
    </w:r>
    <w:r w:rsidR="000C2986">
      <w:rPr>
        <w:rFonts w:ascii="Verdana" w:hAnsi="Verdana" w:cs="Helvetica"/>
        <w:sz w:val="16"/>
        <w:szCs w:val="16"/>
        <w:lang w:val="en-US"/>
      </w:rPr>
      <w:t>Page</w:t>
    </w:r>
    <w:r w:rsidR="000E54CC" w:rsidRPr="000C2986">
      <w:rPr>
        <w:rFonts w:ascii="Verdana" w:hAnsi="Verdana" w:cs="Helvetica"/>
        <w:sz w:val="16"/>
        <w:szCs w:val="16"/>
        <w:lang w:val="en-US"/>
      </w:rPr>
      <w:t xml:space="preserve"> 2</w:t>
    </w:r>
    <w:r w:rsidR="001E4549" w:rsidRPr="000C2986">
      <w:rPr>
        <w:rFonts w:ascii="Verdana" w:hAnsi="Verdana" w:cs="Helvetica"/>
        <w:sz w:val="16"/>
        <w:szCs w:val="16"/>
        <w:lang w:val="en-US"/>
      </w:rPr>
      <w:t>(2)</w:t>
    </w:r>
  </w:p>
  <w:p w14:paraId="76C9CDB9" w14:textId="5A3596B9" w:rsidR="001E4549" w:rsidRPr="000C2986" w:rsidRDefault="001E4549" w:rsidP="00274FB1">
    <w:pPr>
      <w:pStyle w:val="Yltunniste"/>
      <w:tabs>
        <w:tab w:val="clear" w:pos="4819"/>
        <w:tab w:val="clear" w:pos="9638"/>
        <w:tab w:val="left" w:pos="5387"/>
      </w:tabs>
      <w:rPr>
        <w:rFonts w:ascii="Verdana" w:hAnsi="Verdana" w:cs="Helvetica"/>
        <w:b/>
        <w:sz w:val="16"/>
        <w:szCs w:val="16"/>
        <w:lang w:val="en-US"/>
      </w:rPr>
    </w:pPr>
    <w:r w:rsidRPr="000C2986">
      <w:rPr>
        <w:rFonts w:ascii="Verdana" w:hAnsi="Verdana" w:cs="Helvetica"/>
        <w:b/>
        <w:sz w:val="16"/>
        <w:szCs w:val="16"/>
        <w:lang w:val="en-US"/>
      </w:rPr>
      <w:tab/>
    </w:r>
    <w:r w:rsidR="000C2986" w:rsidRPr="000C2986">
      <w:rPr>
        <w:rFonts w:ascii="Verdana" w:hAnsi="Verdana" w:cs="Helvetica"/>
        <w:b/>
        <w:sz w:val="16"/>
        <w:szCs w:val="16"/>
        <w:lang w:val="en-US"/>
      </w:rPr>
      <w:t>Printing permission</w:t>
    </w:r>
  </w:p>
  <w:p w14:paraId="36E621B4" w14:textId="77777777" w:rsidR="001E4549" w:rsidRPr="000C2986" w:rsidRDefault="001E4549" w:rsidP="00274FB1">
    <w:pPr>
      <w:pStyle w:val="Yltunniste"/>
      <w:tabs>
        <w:tab w:val="clear" w:pos="4819"/>
        <w:tab w:val="clear" w:pos="9638"/>
        <w:tab w:val="left" w:pos="5387"/>
      </w:tabs>
      <w:rPr>
        <w:rFonts w:ascii="Verdana" w:hAnsi="Verdana" w:cs="Helvetica"/>
        <w:sz w:val="16"/>
        <w:szCs w:val="16"/>
        <w:lang w:val="en-US"/>
      </w:rPr>
    </w:pPr>
  </w:p>
  <w:p w14:paraId="35A7B4A8" w14:textId="77777777" w:rsidR="001E4549" w:rsidRPr="000C2986" w:rsidRDefault="001E4549" w:rsidP="00274FB1">
    <w:pPr>
      <w:pStyle w:val="Yltunniste"/>
      <w:tabs>
        <w:tab w:val="clear" w:pos="4819"/>
        <w:tab w:val="clear" w:pos="9638"/>
        <w:tab w:val="left" w:pos="5387"/>
      </w:tabs>
      <w:rPr>
        <w:rFonts w:ascii="Verdana" w:hAnsi="Verdana" w:cs="Helvetica"/>
        <w:sz w:val="16"/>
        <w:szCs w:val="16"/>
        <w:lang w:val="en-US"/>
      </w:rPr>
    </w:pPr>
  </w:p>
  <w:p w14:paraId="7DCA68B2" w14:textId="77777777" w:rsidR="001E4549" w:rsidRPr="000C2986" w:rsidRDefault="001E4549" w:rsidP="00274FB1">
    <w:pPr>
      <w:pStyle w:val="Yltunniste"/>
      <w:tabs>
        <w:tab w:val="clear" w:pos="4819"/>
        <w:tab w:val="clear" w:pos="9638"/>
        <w:tab w:val="left" w:pos="5387"/>
      </w:tabs>
      <w:rPr>
        <w:rFonts w:ascii="Verdana" w:hAnsi="Verdana" w:cs="Helvetica"/>
        <w:sz w:val="16"/>
        <w:szCs w:val="16"/>
        <w:lang w:val="en-US"/>
      </w:rPr>
    </w:pPr>
  </w:p>
  <w:p w14:paraId="591F626F" w14:textId="77777777" w:rsidR="001E4549" w:rsidRPr="000C2986" w:rsidRDefault="001E4549" w:rsidP="00274FB1">
    <w:pPr>
      <w:tabs>
        <w:tab w:val="left" w:pos="5812"/>
      </w:tabs>
      <w:rPr>
        <w:rFonts w:ascii="Verdana" w:hAnsi="Verdana"/>
        <w:sz w:val="16"/>
        <w:szCs w:val="16"/>
        <w:lang w:val="en-US"/>
      </w:rPr>
    </w:pPr>
  </w:p>
  <w:p w14:paraId="24101A36" w14:textId="78A968E6" w:rsidR="001E4549" w:rsidRPr="00461440" w:rsidRDefault="000C2986" w:rsidP="00EE4897">
    <w:pPr>
      <w:tabs>
        <w:tab w:val="left" w:pos="5387"/>
      </w:tabs>
      <w:rPr>
        <w:rFonts w:ascii="Verdana" w:hAnsi="Verdana"/>
        <w:sz w:val="16"/>
        <w:szCs w:val="16"/>
        <w:lang w:val="en-US"/>
      </w:rPr>
    </w:pPr>
    <w:r w:rsidRPr="00084B41">
      <w:rPr>
        <w:rFonts w:ascii="Verdana" w:hAnsi="Verdana"/>
        <w:sz w:val="16"/>
        <w:szCs w:val="16"/>
        <w:lang w:val="en-US"/>
      </w:rPr>
      <w:t>Faculty of Science and Forest</w:t>
    </w:r>
    <w:r>
      <w:rPr>
        <w:rFonts w:ascii="Verdana" w:hAnsi="Verdana"/>
        <w:sz w:val="16"/>
        <w:szCs w:val="16"/>
        <w:lang w:val="en-US"/>
      </w:rPr>
      <w:t>r</w:t>
    </w:r>
    <w:r w:rsidRPr="00084B41">
      <w:rPr>
        <w:rFonts w:ascii="Verdana" w:hAnsi="Verdana"/>
        <w:sz w:val="16"/>
        <w:szCs w:val="16"/>
        <w:lang w:val="en-US"/>
      </w:rPr>
      <w:t>y</w:t>
    </w:r>
  </w:p>
  <w:p w14:paraId="18CA53F3" w14:textId="77777777" w:rsidR="001E4549" w:rsidRPr="00461440" w:rsidRDefault="001E4549" w:rsidP="00274FB1">
    <w:pPr>
      <w:tabs>
        <w:tab w:val="left" w:pos="5387"/>
      </w:tabs>
      <w:rPr>
        <w:rFonts w:ascii="Verdana" w:hAnsi="Verdana"/>
        <w:sz w:val="16"/>
        <w:szCs w:val="16"/>
        <w:lang w:val="en-US"/>
      </w:rPr>
    </w:pPr>
  </w:p>
  <w:p w14:paraId="25034BF3" w14:textId="77777777" w:rsidR="001E4549" w:rsidRPr="00461440" w:rsidRDefault="001E4549" w:rsidP="00274FB1">
    <w:pPr>
      <w:tabs>
        <w:tab w:val="left" w:pos="5387"/>
      </w:tabs>
      <w:rPr>
        <w:rFonts w:ascii="Verdana" w:hAnsi="Verdana"/>
        <w:sz w:val="16"/>
        <w:szCs w:val="16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8C1620"/>
    <w:multiLevelType w:val="multilevel"/>
    <w:tmpl w:val="F48AD3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2B70AEF"/>
    <w:multiLevelType w:val="hybridMultilevel"/>
    <w:tmpl w:val="5CA23BB8"/>
    <w:lvl w:ilvl="0" w:tplc="040B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31164686"/>
    <w:multiLevelType w:val="singleLevel"/>
    <w:tmpl w:val="040B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9C33D88"/>
    <w:multiLevelType w:val="hybridMultilevel"/>
    <w:tmpl w:val="F5462FB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C869F1"/>
    <w:multiLevelType w:val="hybridMultilevel"/>
    <w:tmpl w:val="7C9E5380"/>
    <w:lvl w:ilvl="0" w:tplc="C7C67A2C">
      <w:numFmt w:val="bullet"/>
      <w:lvlText w:val="-"/>
      <w:lvlJc w:val="left"/>
      <w:pPr>
        <w:ind w:left="5745" w:hanging="360"/>
      </w:pPr>
      <w:rPr>
        <w:rFonts w:ascii="Verdana" w:eastAsia="Times New Roman" w:hAnsi="Verdana" w:cs="Helvetica" w:hint="default"/>
      </w:rPr>
    </w:lvl>
    <w:lvl w:ilvl="1" w:tplc="040B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790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862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934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1006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1078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11505" w:hanging="360"/>
      </w:pPr>
      <w:rPr>
        <w:rFonts w:ascii="Wingdings" w:hAnsi="Wingdings" w:hint="default"/>
      </w:rPr>
    </w:lvl>
  </w:abstractNum>
  <w:abstractNum w:abstractNumId="5" w15:restartNumberingAfterBreak="0">
    <w:nsid w:val="4F1A669D"/>
    <w:multiLevelType w:val="singleLevel"/>
    <w:tmpl w:val="040B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E6D5144"/>
    <w:multiLevelType w:val="singleLevel"/>
    <w:tmpl w:val="040B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5ED86232"/>
    <w:multiLevelType w:val="singleLevel"/>
    <w:tmpl w:val="040B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6"/>
  </w:num>
  <w:num w:numId="6">
    <w:abstractNumId w:val="7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hOYZJbeKnNT9VSrA4BWRGeaNeqIzFJLIifbFFgxh+IoZwJcUVe1LWto2tbjdddJoTWchfYTe8V1qdD3Ho1O0Q==" w:salt="e4Di929L5sD9jcZYPzF7Fw=="/>
  <w:defaultTabStop w:val="1304"/>
  <w:hyphenationZone w:val="425"/>
  <w:characterSpacingControl w:val="doNotCompress"/>
  <w:hdrShapeDefaults>
    <o:shapedefaults v:ext="edit" spidmax="206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CEE"/>
    <w:rsid w:val="00012B6C"/>
    <w:rsid w:val="000133ED"/>
    <w:rsid w:val="00016CF9"/>
    <w:rsid w:val="000245BA"/>
    <w:rsid w:val="000417DC"/>
    <w:rsid w:val="00043139"/>
    <w:rsid w:val="00057C38"/>
    <w:rsid w:val="000700B3"/>
    <w:rsid w:val="000723A4"/>
    <w:rsid w:val="00076261"/>
    <w:rsid w:val="00080C59"/>
    <w:rsid w:val="00084B41"/>
    <w:rsid w:val="00086170"/>
    <w:rsid w:val="00092649"/>
    <w:rsid w:val="000A0D38"/>
    <w:rsid w:val="000A2A27"/>
    <w:rsid w:val="000A45CD"/>
    <w:rsid w:val="000A5899"/>
    <w:rsid w:val="000A7C27"/>
    <w:rsid w:val="000B0FCC"/>
    <w:rsid w:val="000B1484"/>
    <w:rsid w:val="000C0268"/>
    <w:rsid w:val="000C05E7"/>
    <w:rsid w:val="000C2113"/>
    <w:rsid w:val="000C2400"/>
    <w:rsid w:val="000C2986"/>
    <w:rsid w:val="000C533D"/>
    <w:rsid w:val="000D0F5E"/>
    <w:rsid w:val="000D5444"/>
    <w:rsid w:val="000E0FC1"/>
    <w:rsid w:val="000E160E"/>
    <w:rsid w:val="000E22A3"/>
    <w:rsid w:val="000E41CE"/>
    <w:rsid w:val="000E5194"/>
    <w:rsid w:val="000E54CC"/>
    <w:rsid w:val="000E5E4B"/>
    <w:rsid w:val="000E6ECE"/>
    <w:rsid w:val="00103035"/>
    <w:rsid w:val="001043F3"/>
    <w:rsid w:val="00104A59"/>
    <w:rsid w:val="001160FC"/>
    <w:rsid w:val="00120B43"/>
    <w:rsid w:val="00125217"/>
    <w:rsid w:val="00125583"/>
    <w:rsid w:val="0012712F"/>
    <w:rsid w:val="00132C4C"/>
    <w:rsid w:val="00137CDD"/>
    <w:rsid w:val="00146A3F"/>
    <w:rsid w:val="00147A41"/>
    <w:rsid w:val="001561AF"/>
    <w:rsid w:val="00162685"/>
    <w:rsid w:val="00165B4D"/>
    <w:rsid w:val="001668B7"/>
    <w:rsid w:val="00171D4E"/>
    <w:rsid w:val="00172DA2"/>
    <w:rsid w:val="001768F5"/>
    <w:rsid w:val="0018075A"/>
    <w:rsid w:val="001838A1"/>
    <w:rsid w:val="0018528C"/>
    <w:rsid w:val="00186495"/>
    <w:rsid w:val="001876CF"/>
    <w:rsid w:val="00190930"/>
    <w:rsid w:val="00190EA5"/>
    <w:rsid w:val="001A1479"/>
    <w:rsid w:val="001A3218"/>
    <w:rsid w:val="001B2BA3"/>
    <w:rsid w:val="001B2EE8"/>
    <w:rsid w:val="001B2FCA"/>
    <w:rsid w:val="001C2E54"/>
    <w:rsid w:val="001C342F"/>
    <w:rsid w:val="001C544E"/>
    <w:rsid w:val="001D422A"/>
    <w:rsid w:val="001D6E74"/>
    <w:rsid w:val="001E0838"/>
    <w:rsid w:val="001E34F0"/>
    <w:rsid w:val="001E4549"/>
    <w:rsid w:val="001E5CFE"/>
    <w:rsid w:val="001E6E54"/>
    <w:rsid w:val="001F59B2"/>
    <w:rsid w:val="001F7427"/>
    <w:rsid w:val="00205863"/>
    <w:rsid w:val="002061F5"/>
    <w:rsid w:val="00206B34"/>
    <w:rsid w:val="002079B0"/>
    <w:rsid w:val="00211EBE"/>
    <w:rsid w:val="00215578"/>
    <w:rsid w:val="00215A3B"/>
    <w:rsid w:val="00221C63"/>
    <w:rsid w:val="002301DF"/>
    <w:rsid w:val="002364FA"/>
    <w:rsid w:val="00237710"/>
    <w:rsid w:val="00241D9D"/>
    <w:rsid w:val="00246F1D"/>
    <w:rsid w:val="002478AF"/>
    <w:rsid w:val="0025241E"/>
    <w:rsid w:val="00252975"/>
    <w:rsid w:val="0025463C"/>
    <w:rsid w:val="002570A1"/>
    <w:rsid w:val="002610EE"/>
    <w:rsid w:val="0026324E"/>
    <w:rsid w:val="00264B91"/>
    <w:rsid w:val="00272D0E"/>
    <w:rsid w:val="00274FB1"/>
    <w:rsid w:val="0028253A"/>
    <w:rsid w:val="00291461"/>
    <w:rsid w:val="0029188A"/>
    <w:rsid w:val="00291BCD"/>
    <w:rsid w:val="00292F62"/>
    <w:rsid w:val="00296391"/>
    <w:rsid w:val="00296786"/>
    <w:rsid w:val="002A33EE"/>
    <w:rsid w:val="002A5F00"/>
    <w:rsid w:val="002B0246"/>
    <w:rsid w:val="002B6371"/>
    <w:rsid w:val="002B63A3"/>
    <w:rsid w:val="002B69FA"/>
    <w:rsid w:val="002C2274"/>
    <w:rsid w:val="002D1747"/>
    <w:rsid w:val="002E2155"/>
    <w:rsid w:val="002E6ECC"/>
    <w:rsid w:val="002E7062"/>
    <w:rsid w:val="002F39E2"/>
    <w:rsid w:val="002F415F"/>
    <w:rsid w:val="002F471A"/>
    <w:rsid w:val="002F6A83"/>
    <w:rsid w:val="0030236D"/>
    <w:rsid w:val="0031052A"/>
    <w:rsid w:val="003118C3"/>
    <w:rsid w:val="0032068F"/>
    <w:rsid w:val="0032216A"/>
    <w:rsid w:val="00325B12"/>
    <w:rsid w:val="00331D08"/>
    <w:rsid w:val="0033351E"/>
    <w:rsid w:val="00335241"/>
    <w:rsid w:val="0033536D"/>
    <w:rsid w:val="0033755F"/>
    <w:rsid w:val="003429AF"/>
    <w:rsid w:val="00342C4F"/>
    <w:rsid w:val="003628E3"/>
    <w:rsid w:val="00362DC5"/>
    <w:rsid w:val="00363459"/>
    <w:rsid w:val="003721DE"/>
    <w:rsid w:val="00374109"/>
    <w:rsid w:val="00374765"/>
    <w:rsid w:val="00375EE0"/>
    <w:rsid w:val="00375FD9"/>
    <w:rsid w:val="0039441A"/>
    <w:rsid w:val="00396BBC"/>
    <w:rsid w:val="003A13C3"/>
    <w:rsid w:val="003A2DFD"/>
    <w:rsid w:val="003C4824"/>
    <w:rsid w:val="003D2192"/>
    <w:rsid w:val="003E011B"/>
    <w:rsid w:val="003E17A0"/>
    <w:rsid w:val="003E4D42"/>
    <w:rsid w:val="003F0388"/>
    <w:rsid w:val="003F23C2"/>
    <w:rsid w:val="003F46E4"/>
    <w:rsid w:val="003F54F8"/>
    <w:rsid w:val="003F70C6"/>
    <w:rsid w:val="004027CC"/>
    <w:rsid w:val="00411C54"/>
    <w:rsid w:val="00413D0B"/>
    <w:rsid w:val="00420CC5"/>
    <w:rsid w:val="00422C10"/>
    <w:rsid w:val="00424D0C"/>
    <w:rsid w:val="00425AE3"/>
    <w:rsid w:val="00437B80"/>
    <w:rsid w:val="00447434"/>
    <w:rsid w:val="004578E8"/>
    <w:rsid w:val="00461440"/>
    <w:rsid w:val="00461710"/>
    <w:rsid w:val="004657A0"/>
    <w:rsid w:val="004707CA"/>
    <w:rsid w:val="00473A49"/>
    <w:rsid w:val="00480A90"/>
    <w:rsid w:val="00481D00"/>
    <w:rsid w:val="00486BF9"/>
    <w:rsid w:val="004948C8"/>
    <w:rsid w:val="00495673"/>
    <w:rsid w:val="00497916"/>
    <w:rsid w:val="004A2A38"/>
    <w:rsid w:val="004B33B1"/>
    <w:rsid w:val="004C2898"/>
    <w:rsid w:val="004C33B3"/>
    <w:rsid w:val="004D323A"/>
    <w:rsid w:val="004D3B07"/>
    <w:rsid w:val="004D67A2"/>
    <w:rsid w:val="004E0E65"/>
    <w:rsid w:val="004E2D9B"/>
    <w:rsid w:val="004E5C57"/>
    <w:rsid w:val="00500ECA"/>
    <w:rsid w:val="005018CA"/>
    <w:rsid w:val="00504070"/>
    <w:rsid w:val="005069FF"/>
    <w:rsid w:val="005100FF"/>
    <w:rsid w:val="0051765E"/>
    <w:rsid w:val="00526039"/>
    <w:rsid w:val="00526B54"/>
    <w:rsid w:val="00534630"/>
    <w:rsid w:val="00544C22"/>
    <w:rsid w:val="00545917"/>
    <w:rsid w:val="00563828"/>
    <w:rsid w:val="00563E6A"/>
    <w:rsid w:val="00564796"/>
    <w:rsid w:val="00566450"/>
    <w:rsid w:val="005706C4"/>
    <w:rsid w:val="005729F6"/>
    <w:rsid w:val="00572E11"/>
    <w:rsid w:val="005839EC"/>
    <w:rsid w:val="005842F8"/>
    <w:rsid w:val="00586966"/>
    <w:rsid w:val="0059017D"/>
    <w:rsid w:val="005942E5"/>
    <w:rsid w:val="005A46E4"/>
    <w:rsid w:val="005A5EFE"/>
    <w:rsid w:val="005C0D47"/>
    <w:rsid w:val="005C2E5F"/>
    <w:rsid w:val="005C6EE1"/>
    <w:rsid w:val="005D0893"/>
    <w:rsid w:val="005D08E0"/>
    <w:rsid w:val="005E0F6B"/>
    <w:rsid w:val="005E34BF"/>
    <w:rsid w:val="005F41AA"/>
    <w:rsid w:val="005F68BB"/>
    <w:rsid w:val="00600F80"/>
    <w:rsid w:val="00604634"/>
    <w:rsid w:val="006102FB"/>
    <w:rsid w:val="00617D4E"/>
    <w:rsid w:val="00625E1E"/>
    <w:rsid w:val="00627CEE"/>
    <w:rsid w:val="00627D59"/>
    <w:rsid w:val="00636BB7"/>
    <w:rsid w:val="00646641"/>
    <w:rsid w:val="006510DC"/>
    <w:rsid w:val="0065337A"/>
    <w:rsid w:val="0065498C"/>
    <w:rsid w:val="00656157"/>
    <w:rsid w:val="00657130"/>
    <w:rsid w:val="0065748E"/>
    <w:rsid w:val="0065748F"/>
    <w:rsid w:val="0066158E"/>
    <w:rsid w:val="00671092"/>
    <w:rsid w:val="006835E5"/>
    <w:rsid w:val="00684EBD"/>
    <w:rsid w:val="00693098"/>
    <w:rsid w:val="006934D8"/>
    <w:rsid w:val="00694172"/>
    <w:rsid w:val="006A6B31"/>
    <w:rsid w:val="006B2AF9"/>
    <w:rsid w:val="006B5586"/>
    <w:rsid w:val="006B7D59"/>
    <w:rsid w:val="006C5D50"/>
    <w:rsid w:val="006C7A58"/>
    <w:rsid w:val="006E251D"/>
    <w:rsid w:val="006E482F"/>
    <w:rsid w:val="006F0609"/>
    <w:rsid w:val="006F35AC"/>
    <w:rsid w:val="006F3EA1"/>
    <w:rsid w:val="006F49A0"/>
    <w:rsid w:val="006F7926"/>
    <w:rsid w:val="00711CA3"/>
    <w:rsid w:val="00715392"/>
    <w:rsid w:val="007269C1"/>
    <w:rsid w:val="00727475"/>
    <w:rsid w:val="00727963"/>
    <w:rsid w:val="0073345F"/>
    <w:rsid w:val="00734725"/>
    <w:rsid w:val="00736C48"/>
    <w:rsid w:val="00737F41"/>
    <w:rsid w:val="00753FE3"/>
    <w:rsid w:val="0075455D"/>
    <w:rsid w:val="00755965"/>
    <w:rsid w:val="00760686"/>
    <w:rsid w:val="00766488"/>
    <w:rsid w:val="007765C2"/>
    <w:rsid w:val="00793993"/>
    <w:rsid w:val="00797608"/>
    <w:rsid w:val="007A10BB"/>
    <w:rsid w:val="007A72ED"/>
    <w:rsid w:val="007B0004"/>
    <w:rsid w:val="007B3EC1"/>
    <w:rsid w:val="007B43A6"/>
    <w:rsid w:val="007C6752"/>
    <w:rsid w:val="007D70B9"/>
    <w:rsid w:val="007E1507"/>
    <w:rsid w:val="007E671A"/>
    <w:rsid w:val="00800D66"/>
    <w:rsid w:val="008047F8"/>
    <w:rsid w:val="00807AB2"/>
    <w:rsid w:val="0081144C"/>
    <w:rsid w:val="008138BA"/>
    <w:rsid w:val="00814DC1"/>
    <w:rsid w:val="00816286"/>
    <w:rsid w:val="0082116C"/>
    <w:rsid w:val="0082710A"/>
    <w:rsid w:val="008301A8"/>
    <w:rsid w:val="00831E01"/>
    <w:rsid w:val="008373A6"/>
    <w:rsid w:val="00841496"/>
    <w:rsid w:val="00847262"/>
    <w:rsid w:val="00854AE2"/>
    <w:rsid w:val="0086054E"/>
    <w:rsid w:val="00862EEF"/>
    <w:rsid w:val="0086401A"/>
    <w:rsid w:val="008A4450"/>
    <w:rsid w:val="008A4BE7"/>
    <w:rsid w:val="008B1AC3"/>
    <w:rsid w:val="008C11D0"/>
    <w:rsid w:val="008C71B0"/>
    <w:rsid w:val="008D60F4"/>
    <w:rsid w:val="008D6502"/>
    <w:rsid w:val="008E4926"/>
    <w:rsid w:val="008F3503"/>
    <w:rsid w:val="008F7C24"/>
    <w:rsid w:val="00915B04"/>
    <w:rsid w:val="00915BF7"/>
    <w:rsid w:val="009249FD"/>
    <w:rsid w:val="0092704D"/>
    <w:rsid w:val="00940760"/>
    <w:rsid w:val="00942527"/>
    <w:rsid w:val="00944F76"/>
    <w:rsid w:val="0095012C"/>
    <w:rsid w:val="00950D85"/>
    <w:rsid w:val="009564D2"/>
    <w:rsid w:val="0096108C"/>
    <w:rsid w:val="009729C3"/>
    <w:rsid w:val="00973F85"/>
    <w:rsid w:val="00974145"/>
    <w:rsid w:val="009772E6"/>
    <w:rsid w:val="00987B1F"/>
    <w:rsid w:val="00992816"/>
    <w:rsid w:val="00994C96"/>
    <w:rsid w:val="009B020A"/>
    <w:rsid w:val="009B13D6"/>
    <w:rsid w:val="009B6C3D"/>
    <w:rsid w:val="009C042D"/>
    <w:rsid w:val="009C5CB5"/>
    <w:rsid w:val="009C5DF1"/>
    <w:rsid w:val="009C6125"/>
    <w:rsid w:val="009C655F"/>
    <w:rsid w:val="009D6AB1"/>
    <w:rsid w:val="009E244B"/>
    <w:rsid w:val="009E25BA"/>
    <w:rsid w:val="009E6040"/>
    <w:rsid w:val="009F7A95"/>
    <w:rsid w:val="00A04884"/>
    <w:rsid w:val="00A06D2E"/>
    <w:rsid w:val="00A109BF"/>
    <w:rsid w:val="00A12BD0"/>
    <w:rsid w:val="00A14CDD"/>
    <w:rsid w:val="00A33581"/>
    <w:rsid w:val="00A459FC"/>
    <w:rsid w:val="00A47654"/>
    <w:rsid w:val="00A552C5"/>
    <w:rsid w:val="00A6379C"/>
    <w:rsid w:val="00A650C1"/>
    <w:rsid w:val="00A766F7"/>
    <w:rsid w:val="00A82B02"/>
    <w:rsid w:val="00A84AF4"/>
    <w:rsid w:val="00A853B4"/>
    <w:rsid w:val="00A86162"/>
    <w:rsid w:val="00A90E90"/>
    <w:rsid w:val="00A94BDF"/>
    <w:rsid w:val="00A97471"/>
    <w:rsid w:val="00AA1E54"/>
    <w:rsid w:val="00AA7AAD"/>
    <w:rsid w:val="00AB027F"/>
    <w:rsid w:val="00AB1835"/>
    <w:rsid w:val="00AB186E"/>
    <w:rsid w:val="00AB1C64"/>
    <w:rsid w:val="00AB420B"/>
    <w:rsid w:val="00AC1126"/>
    <w:rsid w:val="00AC3F99"/>
    <w:rsid w:val="00AD2A8A"/>
    <w:rsid w:val="00AD54C8"/>
    <w:rsid w:val="00AD6E13"/>
    <w:rsid w:val="00AE0D96"/>
    <w:rsid w:val="00AF1B26"/>
    <w:rsid w:val="00AF7307"/>
    <w:rsid w:val="00B0147A"/>
    <w:rsid w:val="00B04B2D"/>
    <w:rsid w:val="00B06784"/>
    <w:rsid w:val="00B12057"/>
    <w:rsid w:val="00B20424"/>
    <w:rsid w:val="00B208F8"/>
    <w:rsid w:val="00B20A4A"/>
    <w:rsid w:val="00B218CE"/>
    <w:rsid w:val="00B21D27"/>
    <w:rsid w:val="00B25752"/>
    <w:rsid w:val="00B36BC6"/>
    <w:rsid w:val="00B6725F"/>
    <w:rsid w:val="00B75EC6"/>
    <w:rsid w:val="00B777FE"/>
    <w:rsid w:val="00B80005"/>
    <w:rsid w:val="00B83300"/>
    <w:rsid w:val="00B83884"/>
    <w:rsid w:val="00BA4BEE"/>
    <w:rsid w:val="00BB36A7"/>
    <w:rsid w:val="00BB3C2A"/>
    <w:rsid w:val="00BB675A"/>
    <w:rsid w:val="00BB7CD5"/>
    <w:rsid w:val="00BC380B"/>
    <w:rsid w:val="00BC3F80"/>
    <w:rsid w:val="00BC54F8"/>
    <w:rsid w:val="00BC7958"/>
    <w:rsid w:val="00BD4312"/>
    <w:rsid w:val="00BE3F59"/>
    <w:rsid w:val="00BE615D"/>
    <w:rsid w:val="00BF19A5"/>
    <w:rsid w:val="00BF6525"/>
    <w:rsid w:val="00C009EF"/>
    <w:rsid w:val="00C01A55"/>
    <w:rsid w:val="00C04DDE"/>
    <w:rsid w:val="00C06DD1"/>
    <w:rsid w:val="00C07319"/>
    <w:rsid w:val="00C16D1C"/>
    <w:rsid w:val="00C25168"/>
    <w:rsid w:val="00C27A9F"/>
    <w:rsid w:val="00C33362"/>
    <w:rsid w:val="00C375EF"/>
    <w:rsid w:val="00C42DB2"/>
    <w:rsid w:val="00C43DD3"/>
    <w:rsid w:val="00C44D4F"/>
    <w:rsid w:val="00C464A6"/>
    <w:rsid w:val="00C50229"/>
    <w:rsid w:val="00C5662C"/>
    <w:rsid w:val="00C662D1"/>
    <w:rsid w:val="00C66439"/>
    <w:rsid w:val="00C67E14"/>
    <w:rsid w:val="00C77008"/>
    <w:rsid w:val="00C8301C"/>
    <w:rsid w:val="00C839C1"/>
    <w:rsid w:val="00C83ABF"/>
    <w:rsid w:val="00C8657A"/>
    <w:rsid w:val="00C91AE0"/>
    <w:rsid w:val="00C93E6B"/>
    <w:rsid w:val="00C943DD"/>
    <w:rsid w:val="00C95265"/>
    <w:rsid w:val="00C96081"/>
    <w:rsid w:val="00C97536"/>
    <w:rsid w:val="00CB3119"/>
    <w:rsid w:val="00CB33E4"/>
    <w:rsid w:val="00CB3856"/>
    <w:rsid w:val="00CB4198"/>
    <w:rsid w:val="00CC03AF"/>
    <w:rsid w:val="00CC7F1B"/>
    <w:rsid w:val="00CD076D"/>
    <w:rsid w:val="00CD0873"/>
    <w:rsid w:val="00CF05DD"/>
    <w:rsid w:val="00CF0731"/>
    <w:rsid w:val="00CF0CF7"/>
    <w:rsid w:val="00CF2F5A"/>
    <w:rsid w:val="00CF5311"/>
    <w:rsid w:val="00D02907"/>
    <w:rsid w:val="00D10F06"/>
    <w:rsid w:val="00D11591"/>
    <w:rsid w:val="00D20B14"/>
    <w:rsid w:val="00D30D0C"/>
    <w:rsid w:val="00D31BED"/>
    <w:rsid w:val="00D53A42"/>
    <w:rsid w:val="00D6275C"/>
    <w:rsid w:val="00D76CB5"/>
    <w:rsid w:val="00D9076A"/>
    <w:rsid w:val="00D92E14"/>
    <w:rsid w:val="00D96C97"/>
    <w:rsid w:val="00D97129"/>
    <w:rsid w:val="00D97CBA"/>
    <w:rsid w:val="00DA46DD"/>
    <w:rsid w:val="00DB3048"/>
    <w:rsid w:val="00DB4509"/>
    <w:rsid w:val="00DB59F1"/>
    <w:rsid w:val="00DB6AD2"/>
    <w:rsid w:val="00DC343E"/>
    <w:rsid w:val="00DC37A0"/>
    <w:rsid w:val="00DC489A"/>
    <w:rsid w:val="00DC764B"/>
    <w:rsid w:val="00DD185D"/>
    <w:rsid w:val="00DE1D24"/>
    <w:rsid w:val="00DE22C7"/>
    <w:rsid w:val="00DF48C3"/>
    <w:rsid w:val="00E02652"/>
    <w:rsid w:val="00E06461"/>
    <w:rsid w:val="00E1034B"/>
    <w:rsid w:val="00E10F5B"/>
    <w:rsid w:val="00E17BF8"/>
    <w:rsid w:val="00E21C04"/>
    <w:rsid w:val="00E2502A"/>
    <w:rsid w:val="00E41394"/>
    <w:rsid w:val="00E42B5B"/>
    <w:rsid w:val="00E526B9"/>
    <w:rsid w:val="00E60119"/>
    <w:rsid w:val="00E6230A"/>
    <w:rsid w:val="00E62D3B"/>
    <w:rsid w:val="00E7138D"/>
    <w:rsid w:val="00E80BCE"/>
    <w:rsid w:val="00E8374B"/>
    <w:rsid w:val="00E86829"/>
    <w:rsid w:val="00E873DE"/>
    <w:rsid w:val="00E90897"/>
    <w:rsid w:val="00E9212C"/>
    <w:rsid w:val="00E94EA0"/>
    <w:rsid w:val="00EA0B32"/>
    <w:rsid w:val="00EA368B"/>
    <w:rsid w:val="00EA5A4E"/>
    <w:rsid w:val="00EB710B"/>
    <w:rsid w:val="00EB792E"/>
    <w:rsid w:val="00EC0FD2"/>
    <w:rsid w:val="00EC25AE"/>
    <w:rsid w:val="00EC30FC"/>
    <w:rsid w:val="00ED44C0"/>
    <w:rsid w:val="00ED681A"/>
    <w:rsid w:val="00ED7181"/>
    <w:rsid w:val="00EE223B"/>
    <w:rsid w:val="00EE3B51"/>
    <w:rsid w:val="00EE4006"/>
    <w:rsid w:val="00EE4897"/>
    <w:rsid w:val="00EE4B8E"/>
    <w:rsid w:val="00F11793"/>
    <w:rsid w:val="00F23D5C"/>
    <w:rsid w:val="00F3639F"/>
    <w:rsid w:val="00F62B01"/>
    <w:rsid w:val="00F638F0"/>
    <w:rsid w:val="00F72148"/>
    <w:rsid w:val="00F7248E"/>
    <w:rsid w:val="00F72895"/>
    <w:rsid w:val="00F75F42"/>
    <w:rsid w:val="00F90631"/>
    <w:rsid w:val="00F90759"/>
    <w:rsid w:val="00F9571E"/>
    <w:rsid w:val="00FB312A"/>
    <w:rsid w:val="00FB51FC"/>
    <w:rsid w:val="00FC3DB4"/>
    <w:rsid w:val="00FD77D0"/>
    <w:rsid w:val="00FD7C1D"/>
    <w:rsid w:val="00FE0A22"/>
    <w:rsid w:val="00FE1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3"/>
    <o:shapelayout v:ext="edit">
      <o:idmap v:ext="edit" data="1"/>
    </o:shapelayout>
  </w:shapeDefaults>
  <w:decimalSymbol w:val=","/>
  <w:listSeparator w:val=";"/>
  <w14:docId w14:val="6AFFB5C0"/>
  <w15:chartTrackingRefBased/>
  <w15:docId w15:val="{1EFE2265-056E-4F2C-BE5C-B65823F66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="Times New Roman" w:hAnsi="Verdana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Body Text" w:uiPriority="99"/>
    <w:lsdException w:name="Subtitle" w:qFormat="1"/>
    <w:lsdException w:name="Body Text 2" w:uiPriority="99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sid w:val="00D76CB5"/>
    <w:rPr>
      <w:rFonts w:ascii="Arial" w:hAnsi="Arial"/>
      <w:sz w:val="22"/>
      <w:szCs w:val="22"/>
      <w:lang w:val="en-GB"/>
    </w:rPr>
  </w:style>
  <w:style w:type="paragraph" w:styleId="Otsikko1">
    <w:name w:val="heading 1"/>
    <w:basedOn w:val="Normaali"/>
    <w:next w:val="Normaali"/>
    <w:link w:val="Otsikko1Char"/>
    <w:uiPriority w:val="99"/>
    <w:qFormat/>
    <w:rsid w:val="00D11591"/>
    <w:pPr>
      <w:keepNext/>
      <w:outlineLvl w:val="0"/>
    </w:pPr>
    <w:rPr>
      <w:rFonts w:cs="Arial"/>
      <w:bCs/>
      <w:kern w:val="32"/>
      <w:szCs w:val="32"/>
    </w:rPr>
  </w:style>
  <w:style w:type="paragraph" w:styleId="Otsikko2">
    <w:name w:val="heading 2"/>
    <w:basedOn w:val="Normaali"/>
    <w:next w:val="Normaali"/>
    <w:link w:val="Otsikko2Char"/>
    <w:uiPriority w:val="99"/>
    <w:qFormat/>
    <w:rsid w:val="00D6275C"/>
    <w:pPr>
      <w:keepNext/>
      <w:outlineLvl w:val="1"/>
    </w:pPr>
    <w:rPr>
      <w:rFonts w:cs="Arial"/>
      <w:b/>
      <w:bCs/>
      <w:spacing w:val="-3"/>
      <w:sz w:val="18"/>
      <w:szCs w:val="18"/>
      <w:lang w:val="fi-FI" w:eastAsia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rsid w:val="004657A0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link w:val="AlatunnisteChar"/>
    <w:uiPriority w:val="99"/>
    <w:rsid w:val="004657A0"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rsid w:val="004657A0"/>
  </w:style>
  <w:style w:type="paragraph" w:styleId="Otsikko">
    <w:name w:val="Title"/>
    <w:basedOn w:val="Normaali"/>
    <w:qFormat/>
    <w:rsid w:val="00D11591"/>
    <w:pPr>
      <w:outlineLvl w:val="0"/>
    </w:pPr>
    <w:rPr>
      <w:rFonts w:cs="Arial"/>
      <w:b/>
      <w:bCs/>
      <w:kern w:val="28"/>
      <w:szCs w:val="32"/>
    </w:rPr>
  </w:style>
  <w:style w:type="paragraph" w:styleId="Leipteksti">
    <w:name w:val="Body Text"/>
    <w:basedOn w:val="Normaali"/>
    <w:link w:val="LeiptekstiChar"/>
    <w:uiPriority w:val="99"/>
    <w:rsid w:val="00D11591"/>
    <w:pPr>
      <w:ind w:left="2608"/>
    </w:pPr>
  </w:style>
  <w:style w:type="paragraph" w:styleId="Luettelo">
    <w:name w:val="List"/>
    <w:basedOn w:val="Normaali"/>
    <w:rsid w:val="00D11591"/>
    <w:pPr>
      <w:tabs>
        <w:tab w:val="left" w:pos="6804"/>
      </w:tabs>
      <w:ind w:left="2608"/>
    </w:pPr>
  </w:style>
  <w:style w:type="paragraph" w:styleId="Leipteksti2">
    <w:name w:val="Body Text 2"/>
    <w:basedOn w:val="Normaali"/>
    <w:link w:val="Leipteksti2Char"/>
    <w:uiPriority w:val="99"/>
    <w:rsid w:val="00D11591"/>
    <w:pPr>
      <w:ind w:left="2608" w:hanging="2608"/>
    </w:pPr>
  </w:style>
  <w:style w:type="paragraph" w:styleId="Seliteteksti">
    <w:name w:val="Balloon Text"/>
    <w:basedOn w:val="Normaali"/>
    <w:link w:val="SelitetekstiChar"/>
    <w:rsid w:val="001E0838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rsid w:val="001E0838"/>
    <w:rPr>
      <w:rFonts w:ascii="Tahoma" w:hAnsi="Tahoma" w:cs="Tahoma"/>
      <w:sz w:val="16"/>
      <w:szCs w:val="16"/>
      <w:lang w:val="en-GB"/>
    </w:rPr>
  </w:style>
  <w:style w:type="table" w:styleId="TaulukkoRuudukko">
    <w:name w:val="Table Grid"/>
    <w:basedOn w:val="Normaalitaulukko"/>
    <w:uiPriority w:val="99"/>
    <w:rsid w:val="0065615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ki">
    <w:name w:val="Hyperlink"/>
    <w:uiPriority w:val="99"/>
    <w:rsid w:val="00646641"/>
    <w:rPr>
      <w:color w:val="0000FF"/>
      <w:u w:val="single"/>
    </w:rPr>
  </w:style>
  <w:style w:type="character" w:styleId="Paikkamerkkiteksti">
    <w:name w:val="Placeholder Text"/>
    <w:uiPriority w:val="99"/>
    <w:semiHidden/>
    <w:rsid w:val="00ED681A"/>
    <w:rPr>
      <w:color w:val="808080"/>
    </w:rPr>
  </w:style>
  <w:style w:type="paragraph" w:styleId="Luettelokappale">
    <w:name w:val="List Paragraph"/>
    <w:basedOn w:val="Normaali"/>
    <w:uiPriority w:val="34"/>
    <w:qFormat/>
    <w:rsid w:val="00F62B01"/>
    <w:pPr>
      <w:ind w:left="720"/>
      <w:contextualSpacing/>
    </w:pPr>
  </w:style>
  <w:style w:type="character" w:customStyle="1" w:styleId="AlatunnisteChar">
    <w:name w:val="Alatunniste Char"/>
    <w:link w:val="Alatunniste"/>
    <w:uiPriority w:val="99"/>
    <w:rsid w:val="00325B12"/>
    <w:rPr>
      <w:rFonts w:ascii="Arial" w:hAnsi="Arial"/>
      <w:sz w:val="22"/>
      <w:szCs w:val="22"/>
      <w:lang w:val="en-GB"/>
    </w:rPr>
  </w:style>
  <w:style w:type="character" w:customStyle="1" w:styleId="YltunnisteChar">
    <w:name w:val="Ylätunniste Char"/>
    <w:link w:val="Yltunniste"/>
    <w:uiPriority w:val="99"/>
    <w:rsid w:val="00221C63"/>
    <w:rPr>
      <w:rFonts w:ascii="Arial" w:hAnsi="Arial"/>
      <w:sz w:val="22"/>
      <w:szCs w:val="22"/>
      <w:lang w:val="en-GB"/>
    </w:rPr>
  </w:style>
  <w:style w:type="character" w:customStyle="1" w:styleId="Otsikko2Char">
    <w:name w:val="Otsikko 2 Char"/>
    <w:link w:val="Otsikko2"/>
    <w:uiPriority w:val="99"/>
    <w:rsid w:val="00D6275C"/>
    <w:rPr>
      <w:rFonts w:ascii="Arial" w:hAnsi="Arial" w:cs="Arial"/>
      <w:b/>
      <w:bCs/>
      <w:spacing w:val="-3"/>
      <w:sz w:val="18"/>
      <w:szCs w:val="18"/>
      <w:lang w:eastAsia="en-US"/>
    </w:rPr>
  </w:style>
  <w:style w:type="character" w:customStyle="1" w:styleId="Otsikko1Char">
    <w:name w:val="Otsikko 1 Char"/>
    <w:link w:val="Otsikko1"/>
    <w:uiPriority w:val="99"/>
    <w:locked/>
    <w:rsid w:val="00D6275C"/>
    <w:rPr>
      <w:rFonts w:ascii="Arial" w:hAnsi="Arial" w:cs="Arial"/>
      <w:bCs/>
      <w:kern w:val="32"/>
      <w:sz w:val="22"/>
      <w:szCs w:val="32"/>
      <w:lang w:val="en-GB"/>
    </w:rPr>
  </w:style>
  <w:style w:type="character" w:customStyle="1" w:styleId="LeiptekstiChar">
    <w:name w:val="Leipäteksti Char"/>
    <w:link w:val="Leipteksti"/>
    <w:uiPriority w:val="99"/>
    <w:locked/>
    <w:rsid w:val="00D6275C"/>
    <w:rPr>
      <w:rFonts w:ascii="Arial" w:hAnsi="Arial"/>
      <w:sz w:val="22"/>
      <w:szCs w:val="22"/>
      <w:lang w:val="en-GB"/>
    </w:rPr>
  </w:style>
  <w:style w:type="character" w:customStyle="1" w:styleId="Leipteksti2Char">
    <w:name w:val="Leipäteksti 2 Char"/>
    <w:link w:val="Leipteksti2"/>
    <w:uiPriority w:val="99"/>
    <w:locked/>
    <w:rsid w:val="00D6275C"/>
    <w:rPr>
      <w:rFonts w:ascii="Arial" w:hAnsi="Arial"/>
      <w:sz w:val="22"/>
      <w:szCs w:val="22"/>
      <w:lang w:val="en-GB"/>
    </w:rPr>
  </w:style>
  <w:style w:type="character" w:styleId="Kommentinviite">
    <w:name w:val="annotation reference"/>
    <w:uiPriority w:val="99"/>
    <w:rsid w:val="00D6275C"/>
    <w:rPr>
      <w:rFonts w:cs="Times New Roman"/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rsid w:val="00D6275C"/>
    <w:rPr>
      <w:rFonts w:cs="Arial"/>
      <w:spacing w:val="-3"/>
      <w:sz w:val="20"/>
      <w:szCs w:val="20"/>
      <w:lang w:val="fi-FI" w:eastAsia="en-US"/>
    </w:rPr>
  </w:style>
  <w:style w:type="character" w:customStyle="1" w:styleId="KommentintekstiChar">
    <w:name w:val="Kommentin teksti Char"/>
    <w:link w:val="Kommentinteksti"/>
    <w:uiPriority w:val="99"/>
    <w:rsid w:val="00D6275C"/>
    <w:rPr>
      <w:rFonts w:ascii="Arial" w:hAnsi="Arial" w:cs="Arial"/>
      <w:spacing w:val="-3"/>
      <w:lang w:eastAsia="en-US"/>
    </w:rPr>
  </w:style>
  <w:style w:type="paragraph" w:styleId="Asiakirjanrakenneruutu">
    <w:name w:val="Document Map"/>
    <w:basedOn w:val="Normaali"/>
    <w:semiHidden/>
    <w:rsid w:val="008138BA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000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24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26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60693">
                  <w:marLeft w:val="0"/>
                  <w:marRight w:val="0"/>
                  <w:marTop w:val="0"/>
                  <w:marBottom w:val="0"/>
                  <w:divBdr>
                    <w:top w:val="single" w:sz="12" w:space="6" w:color="00000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38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037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667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69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99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94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214239">
                  <w:marLeft w:val="0"/>
                  <w:marRight w:val="0"/>
                  <w:marTop w:val="0"/>
                  <w:marBottom w:val="0"/>
                  <w:divBdr>
                    <w:top w:val="single" w:sz="12" w:space="6" w:color="00000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3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353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660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ylund\Documents\Vastaanotetut%20tiedostot\vaittelylupahakemus_ja_esitarkastajat.dot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B11CB1-3E3C-46F8-A4A0-45A2078EE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vaittelylupahakemus_ja_esitarkastajat</Template>
  <TotalTime>1</TotalTime>
  <Pages>2</Pages>
  <Words>339</Words>
  <Characters>2752</Characters>
  <Application>Microsoft Office Word</Application>
  <DocSecurity>0</DocSecurity>
  <Lines>22</Lines>
  <Paragraphs>6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Otsikot</vt:lpstr>
      </vt:variant>
      <vt:variant>
        <vt:i4>7</vt:i4>
      </vt:variant>
    </vt:vector>
  </HeadingPairs>
  <TitlesOfParts>
    <vt:vector size="8" baseType="lpstr">
      <vt:lpstr>Asiakirjapohja väri suomeksii vastaanottajalla</vt:lpstr>
      <vt:lpstr>Student</vt:lpstr>
      <vt:lpstr>Proposal for preliminary examiner</vt:lpstr>
      <vt:lpstr>Proposal for preliminary examiner</vt:lpstr>
      <vt:lpstr>Proposers</vt:lpstr>
      <vt:lpstr>Information on the thesis</vt:lpstr>
      <vt:lpstr>Student</vt:lpstr>
      <vt:lpstr>Väittelijä toimittaa väitöskirjan käsikirjoituksen tiedekuntaan sähköisenä, yhte</vt:lpstr>
    </vt:vector>
  </TitlesOfParts>
  <Manager>Anna-Leena Nylund</Manager>
  <Company>Kuopion yliopisto Luonnontieteiden ja ympäristötieteiden tdk</Company>
  <LinksUpToDate>false</LinksUpToDate>
  <CharactersWithSpaces>3085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Asiakirjapohja väri suomeksii vastaanottajalla</dc:title>
  <dc:subject/>
  <dc:creator>Anna-Leena Nylund</dc:creator>
  <cp:keywords/>
  <dc:description>Luotu 18.11.2007 tiedekunnan yhteiseen käyttöön.</dc:description>
  <cp:lastModifiedBy>Kaisa Laitinen</cp:lastModifiedBy>
  <cp:revision>2</cp:revision>
  <cp:lastPrinted>2015-09-22T10:36:00Z</cp:lastPrinted>
  <dcterms:created xsi:type="dcterms:W3CDTF">2020-12-16T10:21:00Z</dcterms:created>
  <dcterms:modified xsi:type="dcterms:W3CDTF">2020-12-16T10:21:00Z</dcterms:modified>
</cp:coreProperties>
</file>